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6285"/>
        <w:gridCol w:w="4713"/>
      </w:tblGrid>
      <w:tr w:rsidR="00F448BC" w14:paraId="7B70551E" w14:textId="77777777" w:rsidTr="00A43A5B">
        <w:trPr>
          <w:cantSplit/>
          <w:trHeight w:val="4488"/>
        </w:trPr>
        <w:tc>
          <w:tcPr>
            <w:tcW w:w="6285" w:type="dxa"/>
          </w:tcPr>
          <w:p w14:paraId="63D0FFC8" w14:textId="5B2621B2" w:rsidR="00F448BC" w:rsidRDefault="008B7D25" w:rsidP="00A43A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E78FF1" wp14:editId="782B396A">
                  <wp:extent cx="3853815" cy="2219960"/>
                  <wp:effectExtent l="0" t="0" r="0" b="889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815" cy="221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vMerge w:val="restart"/>
          </w:tcPr>
          <w:tbl>
            <w:tblPr>
              <w:tblStyle w:val="TableGrid"/>
              <w:tblW w:w="453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3"/>
            </w:tblGrid>
            <w:tr w:rsidR="00B77317" w14:paraId="387FCA37" w14:textId="77777777" w:rsidTr="003503B2">
              <w:trPr>
                <w:cantSplit/>
                <w:trHeight w:val="2273"/>
              </w:trPr>
              <w:tc>
                <w:tcPr>
                  <w:tcW w:w="4533" w:type="dxa"/>
                </w:tcPr>
                <w:p w14:paraId="63F191D1" w14:textId="437DD583" w:rsidR="00B77317" w:rsidRPr="00CD1539" w:rsidRDefault="008B7D25" w:rsidP="00E217C8">
                  <w:pPr>
                    <w:rPr>
                      <w:b/>
                      <w:color w:val="365F91" w:themeColor="accent1" w:themeShade="BF"/>
                      <w:sz w:val="40"/>
                      <w:szCs w:val="40"/>
                    </w:rPr>
                  </w:pPr>
                  <w:r>
                    <w:rPr>
                      <w:b/>
                      <w:color w:val="365F91" w:themeColor="accent1" w:themeShade="BF"/>
                      <w:sz w:val="40"/>
                      <w:szCs w:val="40"/>
                    </w:rPr>
                    <w:t xml:space="preserve">Simulation of </w:t>
                  </w:r>
                  <w:r w:rsidR="004A0724">
                    <w:rPr>
                      <w:b/>
                      <w:color w:val="365F91" w:themeColor="accent1" w:themeShade="BF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365F91" w:themeColor="accent1" w:themeShade="BF"/>
                      <w:sz w:val="40"/>
                      <w:szCs w:val="40"/>
                    </w:rPr>
                    <w:t>Final_Prototype</w:t>
                  </w:r>
                  <w:proofErr w:type="spellEnd"/>
                </w:p>
                <w:p w14:paraId="4573E9EC" w14:textId="77777777" w:rsidR="00B77317" w:rsidRPr="00CD1539" w:rsidRDefault="00B77317" w:rsidP="00E217C8">
                  <w:pPr>
                    <w:rPr>
                      <w:rStyle w:val="Strong"/>
                      <w:sz w:val="20"/>
                      <w:szCs w:val="20"/>
                    </w:rPr>
                  </w:pPr>
                </w:p>
                <w:p w14:paraId="0AE1EB43" w14:textId="4E99EA2C" w:rsidR="00B77317" w:rsidRPr="00CD1539" w:rsidRDefault="008B7D25" w:rsidP="009C008A">
                  <w:pPr>
                    <w:rPr>
                      <w:rStyle w:val="Strong"/>
                      <w:sz w:val="20"/>
                      <w:szCs w:val="20"/>
                    </w:rPr>
                  </w:pPr>
                  <w:r>
                    <w:rPr>
                      <w:rStyle w:val="Strong"/>
                      <w:sz w:val="20"/>
                      <w:szCs w:val="20"/>
                    </w:rPr>
                    <w:t>Date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t xml:space="preserve">: </w:t>
                  </w:r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March 26, 2023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br/>
                  </w:r>
                  <w:r>
                    <w:rPr>
                      <w:rStyle w:val="Strong"/>
                      <w:sz w:val="20"/>
                      <w:szCs w:val="20"/>
                    </w:rPr>
                    <w:t>Designer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t xml:space="preserve">: </w:t>
                  </w:r>
                  <w:proofErr w:type="spellStart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Solidworks</w:t>
                  </w:r>
                  <w:proofErr w:type="spellEnd"/>
                </w:p>
                <w:p w14:paraId="180B2BBB" w14:textId="4D0AE8DB" w:rsidR="00B77317" w:rsidRPr="00CD1539" w:rsidRDefault="008B7D25" w:rsidP="009C008A">
                  <w:pPr>
                    <w:rPr>
                      <w:rStyle w:val="Strong"/>
                      <w:b w:val="0"/>
                      <w:sz w:val="20"/>
                      <w:szCs w:val="20"/>
                    </w:rPr>
                  </w:pPr>
                  <w:r>
                    <w:rPr>
                      <w:rStyle w:val="Strong"/>
                      <w:sz w:val="20"/>
                      <w:szCs w:val="20"/>
                    </w:rPr>
                    <w:t>Study name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t>:</w:t>
                  </w:r>
                  <w:r w:rsidR="00B77317" w:rsidRPr="004A0724">
                    <w:rPr>
                      <w:rStyle w:val="Strong"/>
                      <w:b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Static 3</w:t>
                  </w:r>
                </w:p>
                <w:p w14:paraId="7F9955DC" w14:textId="56CEDAD7" w:rsidR="00B77317" w:rsidRPr="006A441F" w:rsidRDefault="008B7D25" w:rsidP="00B77317">
                  <w:pPr>
                    <w:rPr>
                      <w:bCs/>
                      <w:sz w:val="20"/>
                      <w:szCs w:val="20"/>
                    </w:rPr>
                  </w:pPr>
                  <w:r>
                    <w:rPr>
                      <w:rStyle w:val="Strong"/>
                      <w:sz w:val="20"/>
                      <w:szCs w:val="20"/>
                    </w:rPr>
                    <w:t>Analysis type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t>:</w:t>
                  </w:r>
                  <w:r w:rsidR="00B77317" w:rsidRPr="004A0724">
                    <w:rPr>
                      <w:rStyle w:val="Strong"/>
                      <w:b w:val="0"/>
                    </w:rPr>
                    <w:t xml:space="preserve"> </w:t>
                  </w:r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Static</w:t>
                  </w:r>
                </w:p>
              </w:tc>
            </w:tr>
            <w:tr w:rsidR="00B77317" w14:paraId="375B20E0" w14:textId="77777777" w:rsidTr="003503B2">
              <w:trPr>
                <w:cantSplit/>
                <w:trHeight w:val="6839"/>
              </w:trPr>
              <w:tc>
                <w:tcPr>
                  <w:tcW w:w="4533" w:type="dxa"/>
                </w:tcPr>
                <w:sdt>
                  <w:sdtPr>
                    <w:rPr>
                      <w:rFonts w:asciiTheme="minorHAnsi" w:eastAsiaTheme="minorHAnsi" w:hAnsiTheme="minorHAnsi" w:cstheme="minorBidi"/>
                      <w:b w:val="0"/>
                      <w:bCs w:val="0"/>
                      <w:color w:val="auto"/>
                      <w:sz w:val="22"/>
                      <w:szCs w:val="22"/>
                    </w:rPr>
                    <w:id w:val="534339788"/>
                    <w:docPartObj>
                      <w:docPartGallery w:val="Table of Contents"/>
                      <w:docPartUnique/>
                    </w:docPartObj>
                  </w:sdtPr>
                  <w:sdtEndPr>
                    <w:rPr>
                      <w:rFonts w:eastAsiaTheme="minorEastAsia"/>
                      <w:sz w:val="20"/>
                    </w:rPr>
                  </w:sdtEndPr>
                  <w:sdtContent>
                    <w:p w14:paraId="197D6C09" w14:textId="33096EB6" w:rsidR="00B77317" w:rsidRDefault="008B7D25" w:rsidP="00E3408D">
                      <w:pPr>
                        <w:pStyle w:val="TOCHeading"/>
                      </w:pPr>
                      <w:r>
                        <w:t>Table of Contents</w:t>
                      </w:r>
                    </w:p>
                    <w:p w14:paraId="48CD4192" w14:textId="78B3E22F" w:rsidR="008B7D25" w:rsidRDefault="001041F1">
                      <w:pPr>
                        <w:pStyle w:val="TOC1"/>
                        <w:rPr>
                          <w:noProof/>
                          <w:sz w:val="22"/>
                          <w:lang w:val="en-CA" w:eastAsia="en-CA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 w:rsidR="00B77317">
                        <w:rPr>
                          <w:sz w:val="18"/>
                        </w:rPr>
                        <w:instrText xml:space="preserve"> TOC \o "1-1" \h \z \u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hyperlink w:anchor="_Toc130766836" w:history="1">
                        <w:r w:rsidR="008B7D25" w:rsidRPr="00183224">
                          <w:rPr>
                            <w:rStyle w:val="Hyperlink"/>
                            <w:noProof/>
                          </w:rPr>
                          <w:t>Description</w:t>
                        </w:r>
                        <w:r w:rsidR="008B7D25">
                          <w:rPr>
                            <w:noProof/>
                            <w:webHidden/>
                          </w:rPr>
                          <w:tab/>
                        </w:r>
                        <w:r w:rsidR="008B7D25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8B7D25">
                          <w:rPr>
                            <w:noProof/>
                            <w:webHidden/>
                          </w:rPr>
                          <w:instrText xml:space="preserve"> PAGEREF _Toc130766836 \h </w:instrText>
                        </w:r>
                        <w:r w:rsidR="008B7D25">
                          <w:rPr>
                            <w:noProof/>
                            <w:webHidden/>
                          </w:rPr>
                        </w:r>
                        <w:r w:rsidR="008B7D25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8B7D25">
                          <w:rPr>
                            <w:noProof/>
                            <w:webHidden/>
                          </w:rPr>
                          <w:t>1</w:t>
                        </w:r>
                        <w:r w:rsidR="008B7D25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055954BC" w14:textId="4E496898" w:rsidR="008B7D25" w:rsidRDefault="008B7D25">
                      <w:pPr>
                        <w:pStyle w:val="TOC1"/>
                        <w:rPr>
                          <w:noProof/>
                          <w:sz w:val="22"/>
                          <w:lang w:val="en-CA" w:eastAsia="en-CA"/>
                        </w:rPr>
                      </w:pPr>
                      <w:hyperlink w:anchor="_Toc130766837" w:history="1">
                        <w:r w:rsidRPr="00183224">
                          <w:rPr>
                            <w:rStyle w:val="Hyperlink"/>
                            <w:noProof/>
                          </w:rPr>
                          <w:t>Assumptions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_Toc130766837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4F1469D7" w14:textId="222264CF" w:rsidR="008B7D25" w:rsidRDefault="008B7D25">
                      <w:pPr>
                        <w:pStyle w:val="TOC1"/>
                        <w:rPr>
                          <w:noProof/>
                          <w:sz w:val="22"/>
                          <w:lang w:val="en-CA" w:eastAsia="en-CA"/>
                        </w:rPr>
                      </w:pPr>
                      <w:hyperlink w:anchor="_Toc130766838" w:history="1">
                        <w:r w:rsidRPr="00183224">
                          <w:rPr>
                            <w:rStyle w:val="Hyperlink"/>
                            <w:noProof/>
                          </w:rPr>
                          <w:t>Model Information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_Toc130766838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5D2D4A20" w14:textId="04C0C5BF" w:rsidR="008B7D25" w:rsidRDefault="008B7D25">
                      <w:pPr>
                        <w:pStyle w:val="TOC1"/>
                        <w:rPr>
                          <w:noProof/>
                          <w:sz w:val="22"/>
                          <w:lang w:val="en-CA" w:eastAsia="en-CA"/>
                        </w:rPr>
                      </w:pPr>
                      <w:hyperlink w:anchor="_Toc130766839" w:history="1">
                        <w:r w:rsidRPr="00183224">
                          <w:rPr>
                            <w:rStyle w:val="Hyperlink"/>
                            <w:noProof/>
                          </w:rPr>
                          <w:t>Study Properties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_Toc130766839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2D81927B" w14:textId="7B3EA8E5" w:rsidR="008B7D25" w:rsidRDefault="008B7D25">
                      <w:pPr>
                        <w:pStyle w:val="TOC1"/>
                        <w:rPr>
                          <w:noProof/>
                          <w:sz w:val="22"/>
                          <w:lang w:val="en-CA" w:eastAsia="en-CA"/>
                        </w:rPr>
                      </w:pPr>
                      <w:hyperlink w:anchor="_Toc130766840" w:history="1">
                        <w:r w:rsidRPr="00183224">
                          <w:rPr>
                            <w:rStyle w:val="Hyperlink"/>
                            <w:noProof/>
                          </w:rPr>
                          <w:t>Units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_Toc130766840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5EDD3EE4" w14:textId="5D5E4D0E" w:rsidR="008B7D25" w:rsidRDefault="008B7D25">
                      <w:pPr>
                        <w:pStyle w:val="TOC1"/>
                        <w:rPr>
                          <w:noProof/>
                          <w:sz w:val="22"/>
                          <w:lang w:val="en-CA" w:eastAsia="en-CA"/>
                        </w:rPr>
                      </w:pPr>
                      <w:hyperlink w:anchor="_Toc130766841" w:history="1">
                        <w:r w:rsidRPr="00183224">
                          <w:rPr>
                            <w:rStyle w:val="Hyperlink"/>
                            <w:noProof/>
                          </w:rPr>
                          <w:t>Material Properties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_Toc130766841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5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68C2923C" w14:textId="74E8F860" w:rsidR="008B7D25" w:rsidRDefault="008B7D25">
                      <w:pPr>
                        <w:pStyle w:val="TOC1"/>
                        <w:rPr>
                          <w:noProof/>
                          <w:sz w:val="22"/>
                          <w:lang w:val="en-CA" w:eastAsia="en-CA"/>
                        </w:rPr>
                      </w:pPr>
                      <w:hyperlink w:anchor="_Toc130766842" w:history="1">
                        <w:r w:rsidRPr="00183224">
                          <w:rPr>
                            <w:rStyle w:val="Hyperlink"/>
                            <w:noProof/>
                          </w:rPr>
                          <w:t>Loads and Fixtures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_Toc130766842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6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0B70E6BC" w14:textId="66A5814C" w:rsidR="008B7D25" w:rsidRDefault="008B7D25">
                      <w:pPr>
                        <w:pStyle w:val="TOC1"/>
                        <w:rPr>
                          <w:noProof/>
                          <w:sz w:val="22"/>
                          <w:lang w:val="en-CA" w:eastAsia="en-CA"/>
                        </w:rPr>
                      </w:pPr>
                      <w:hyperlink w:anchor="_Toc130766843" w:history="1">
                        <w:r w:rsidRPr="00183224">
                          <w:rPr>
                            <w:rStyle w:val="Hyperlink"/>
                            <w:noProof/>
                          </w:rPr>
                          <w:t>Connector Definitions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_Toc130766843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6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05507319" w14:textId="726A3116" w:rsidR="008B7D25" w:rsidRDefault="008B7D25">
                      <w:pPr>
                        <w:pStyle w:val="TOC1"/>
                        <w:rPr>
                          <w:noProof/>
                          <w:sz w:val="22"/>
                          <w:lang w:val="en-CA" w:eastAsia="en-CA"/>
                        </w:rPr>
                      </w:pPr>
                      <w:hyperlink w:anchor="_Toc130766844" w:history="1">
                        <w:r w:rsidRPr="00183224">
                          <w:rPr>
                            <w:rStyle w:val="Hyperlink"/>
                            <w:noProof/>
                          </w:rPr>
                          <w:t>Interaction Information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_Toc130766844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7A5C2D6B" w14:textId="28799E6D" w:rsidR="008B7D25" w:rsidRDefault="008B7D25">
                      <w:pPr>
                        <w:pStyle w:val="TOC1"/>
                        <w:rPr>
                          <w:noProof/>
                          <w:sz w:val="22"/>
                          <w:lang w:val="en-CA" w:eastAsia="en-CA"/>
                        </w:rPr>
                      </w:pPr>
                      <w:hyperlink w:anchor="_Toc130766845" w:history="1">
                        <w:r w:rsidRPr="00183224">
                          <w:rPr>
                            <w:rStyle w:val="Hyperlink"/>
                            <w:noProof/>
                          </w:rPr>
                          <w:t>Mesh information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_Toc130766845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3D474993" w14:textId="740D1A08" w:rsidR="008B7D25" w:rsidRDefault="008B7D25">
                      <w:pPr>
                        <w:pStyle w:val="TOC1"/>
                        <w:rPr>
                          <w:noProof/>
                          <w:sz w:val="22"/>
                          <w:lang w:val="en-CA" w:eastAsia="en-CA"/>
                        </w:rPr>
                      </w:pPr>
                      <w:hyperlink w:anchor="_Toc130766846" w:history="1">
                        <w:r w:rsidRPr="00183224">
                          <w:rPr>
                            <w:rStyle w:val="Hyperlink"/>
                            <w:noProof/>
                          </w:rPr>
                          <w:t>Sensor Details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_Toc130766846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72DE4EDC" w14:textId="69929FD8" w:rsidR="008B7D25" w:rsidRDefault="008B7D25">
                      <w:pPr>
                        <w:pStyle w:val="TOC1"/>
                        <w:rPr>
                          <w:noProof/>
                          <w:sz w:val="22"/>
                          <w:lang w:val="en-CA" w:eastAsia="en-CA"/>
                        </w:rPr>
                      </w:pPr>
                      <w:hyperlink w:anchor="_Toc130766847" w:history="1">
                        <w:r w:rsidRPr="00183224">
                          <w:rPr>
                            <w:rStyle w:val="Hyperlink"/>
                            <w:noProof/>
                          </w:rPr>
                          <w:t>Resultant Forces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_Toc130766847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5584528B" w14:textId="299A2083" w:rsidR="008B7D25" w:rsidRDefault="008B7D25">
                      <w:pPr>
                        <w:pStyle w:val="TOC1"/>
                        <w:rPr>
                          <w:noProof/>
                          <w:sz w:val="22"/>
                          <w:lang w:val="en-CA" w:eastAsia="en-CA"/>
                        </w:rPr>
                      </w:pPr>
                      <w:hyperlink w:anchor="_Toc130766848" w:history="1">
                        <w:r w:rsidRPr="00183224">
                          <w:rPr>
                            <w:rStyle w:val="Hyperlink"/>
                            <w:noProof/>
                          </w:rPr>
                          <w:t>Beams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_Toc130766848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505F8BD1" w14:textId="5C3B270C" w:rsidR="008B7D25" w:rsidRDefault="008B7D25">
                      <w:pPr>
                        <w:pStyle w:val="TOC1"/>
                        <w:rPr>
                          <w:noProof/>
                          <w:sz w:val="22"/>
                          <w:lang w:val="en-CA" w:eastAsia="en-CA"/>
                        </w:rPr>
                      </w:pPr>
                      <w:hyperlink w:anchor="_Toc130766849" w:history="1">
                        <w:r w:rsidRPr="00183224">
                          <w:rPr>
                            <w:rStyle w:val="Hyperlink"/>
                            <w:noProof/>
                          </w:rPr>
                          <w:t>Study Results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_Toc130766849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7C83AB49" w14:textId="6D2F2DEE" w:rsidR="008B7D25" w:rsidRDefault="008B7D25">
                      <w:pPr>
                        <w:pStyle w:val="TOC1"/>
                        <w:rPr>
                          <w:noProof/>
                          <w:sz w:val="22"/>
                          <w:lang w:val="en-CA" w:eastAsia="en-CA"/>
                        </w:rPr>
                      </w:pPr>
                      <w:hyperlink w:anchor="_Toc130766850" w:history="1">
                        <w:r w:rsidRPr="00183224">
                          <w:rPr>
                            <w:rStyle w:val="Hyperlink"/>
                            <w:noProof/>
                          </w:rPr>
                          <w:t>Conclusion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_Toc130766850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14:paraId="7BA656C1" w14:textId="624F11F8" w:rsidR="00B77317" w:rsidRPr="00EF5B54" w:rsidRDefault="001041F1" w:rsidP="00E3408D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r>
                        <w:rPr>
                          <w:sz w:val="18"/>
                        </w:rPr>
                        <w:fldChar w:fldCharType="end"/>
                      </w:r>
                    </w:p>
                  </w:sdtContent>
                </w:sdt>
              </w:tc>
            </w:tr>
          </w:tbl>
          <w:p w14:paraId="3E090778" w14:textId="77777777" w:rsidR="00F448BC" w:rsidRDefault="00F448BC" w:rsidP="00A5373F"/>
        </w:tc>
      </w:tr>
      <w:tr w:rsidR="00F448BC" w14:paraId="50A7137E" w14:textId="77777777" w:rsidTr="00BE081A">
        <w:trPr>
          <w:cantSplit/>
          <w:trHeight w:val="3924"/>
        </w:trPr>
        <w:tc>
          <w:tcPr>
            <w:tcW w:w="6285" w:type="dxa"/>
          </w:tcPr>
          <w:p w14:paraId="1F7E4787" w14:textId="08FBFE2B" w:rsidR="00C27B5D" w:rsidRDefault="008B7D25" w:rsidP="00C27B5D">
            <w:pPr>
              <w:pStyle w:val="Heading1"/>
            </w:pPr>
            <w:bookmarkStart w:id="0" w:name="_Toc130766836"/>
            <w:r>
              <w:t>Description</w:t>
            </w:r>
            <w:bookmarkEnd w:id="0"/>
          </w:p>
          <w:p w14:paraId="4A8AC19C" w14:textId="6558F36E" w:rsidR="00F448BC" w:rsidRPr="00E65D6E" w:rsidRDefault="008B7D25" w:rsidP="00FF408C">
            <w:r>
              <w:t>No Data</w:t>
            </w:r>
          </w:p>
        </w:tc>
        <w:tc>
          <w:tcPr>
            <w:tcW w:w="4713" w:type="dxa"/>
            <w:vMerge/>
          </w:tcPr>
          <w:p w14:paraId="48326705" w14:textId="77777777" w:rsidR="00F448BC" w:rsidRPr="00A33AA4" w:rsidRDefault="00F448BC" w:rsidP="00840CC7">
            <w:pPr>
              <w:pStyle w:val="TOC3"/>
            </w:pPr>
          </w:p>
        </w:tc>
      </w:tr>
    </w:tbl>
    <w:p w14:paraId="34A39919" w14:textId="77777777" w:rsidR="00F25CD7" w:rsidRDefault="00F25CD7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6"/>
      </w:tblGrid>
      <w:tr w:rsidR="00343025" w14:paraId="54614497" w14:textId="77777777" w:rsidTr="00DD03CF">
        <w:tc>
          <w:tcPr>
            <w:tcW w:w="11016" w:type="dxa"/>
          </w:tcPr>
          <w:p w14:paraId="03352323" w14:textId="5D58777E" w:rsidR="00343025" w:rsidRDefault="008B7D25" w:rsidP="00343025">
            <w:pPr>
              <w:pStyle w:val="Heading1"/>
            </w:pPr>
            <w:bookmarkStart w:id="1" w:name="_Toc243733140"/>
            <w:bookmarkStart w:id="2" w:name="_Toc245020107"/>
            <w:bookmarkStart w:id="3" w:name="_Toc245020139"/>
            <w:bookmarkStart w:id="4" w:name="_Toc130766837"/>
            <w:r>
              <w:lastRenderedPageBreak/>
              <w:t>Assumptions</w:t>
            </w:r>
            <w:bookmarkEnd w:id="4"/>
          </w:p>
          <w:p w14:paraId="28919B08" w14:textId="77777777" w:rsidR="00E1211B" w:rsidRDefault="00E1211B" w:rsidP="00343025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92"/>
              <w:gridCol w:w="5393"/>
            </w:tblGrid>
            <w:tr w:rsidR="00221495" w14:paraId="440ED1A8" w14:textId="77777777" w:rsidTr="00DD03CF">
              <w:tc>
                <w:tcPr>
                  <w:tcW w:w="5392" w:type="dxa"/>
                  <w:vAlign w:val="center"/>
                </w:tcPr>
                <w:p w14:paraId="74F546EA" w14:textId="5BA12F83" w:rsidR="00221495" w:rsidRDefault="008B7D25" w:rsidP="0022149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1A89B9E" wp14:editId="7F92E971">
                        <wp:extent cx="3286760" cy="2175510"/>
                        <wp:effectExtent l="0" t="0" r="8890" b="0"/>
                        <wp:docPr id="4" name="Picture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6760" cy="2175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AE7B05" w14:textId="3A9A33D1" w:rsidR="00221495" w:rsidRDefault="008B7D25" w:rsidP="00221495">
                  <w:pPr>
                    <w:jc w:val="center"/>
                  </w:pPr>
                  <w:r>
                    <w:rPr>
                      <w:sz w:val="20"/>
                      <w:szCs w:val="20"/>
                    </w:rPr>
                    <w:t>Original Model</w:t>
                  </w:r>
                </w:p>
              </w:tc>
              <w:tc>
                <w:tcPr>
                  <w:tcW w:w="5393" w:type="dxa"/>
                  <w:vAlign w:val="center"/>
                </w:tcPr>
                <w:p w14:paraId="40B2139B" w14:textId="6EC7FAA7" w:rsidR="00221495" w:rsidRDefault="008B7D25" w:rsidP="0022149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8E7DE1E" wp14:editId="748549C9">
                        <wp:extent cx="3287395" cy="1893570"/>
                        <wp:effectExtent l="0" t="0" r="8255" b="0"/>
                        <wp:docPr id="5" name="Pictur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7395" cy="1893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A70245" w14:textId="701A3D54" w:rsidR="00221495" w:rsidRDefault="008B7D25" w:rsidP="00221495">
                  <w:pPr>
                    <w:jc w:val="center"/>
                  </w:pPr>
                  <w:r>
                    <w:rPr>
                      <w:sz w:val="20"/>
                      <w:szCs w:val="20"/>
                    </w:rPr>
                    <w:t>Model Analyzed</w:t>
                  </w:r>
                </w:p>
              </w:tc>
            </w:tr>
          </w:tbl>
          <w:p w14:paraId="16BFBA78" w14:textId="79CAE071" w:rsidR="00A96F2C" w:rsidRDefault="00A96F2C" w:rsidP="00A96F2C"/>
        </w:tc>
      </w:tr>
    </w:tbl>
    <w:p w14:paraId="32913B22" w14:textId="77777777" w:rsidR="00343025" w:rsidRDefault="00343025" w:rsidP="00B77317">
      <w:pPr>
        <w:pStyle w:val="Heading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6"/>
      </w:tblGrid>
      <w:tr w:rsidR="00FF408C" w14:paraId="7779744A" w14:textId="77777777" w:rsidTr="00ED5A01">
        <w:tc>
          <w:tcPr>
            <w:tcW w:w="11016" w:type="dxa"/>
          </w:tcPr>
          <w:p w14:paraId="08965EDF" w14:textId="6BF81AEE" w:rsidR="00FF408C" w:rsidRDefault="008B7D25" w:rsidP="00FF408C">
            <w:pPr>
              <w:pStyle w:val="Heading1"/>
            </w:pPr>
            <w:bookmarkStart w:id="5" w:name="_Toc130766838"/>
            <w:r>
              <w:lastRenderedPageBreak/>
              <w:t>Model Information</w:t>
            </w:r>
            <w:bookmarkEnd w:id="5"/>
          </w:p>
          <w:p w14:paraId="0BC24A7C" w14:textId="77777777" w:rsidR="00931A46" w:rsidRDefault="00931A46" w:rsidP="00FF408C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77"/>
              <w:gridCol w:w="2340"/>
              <w:gridCol w:w="3060"/>
              <w:gridCol w:w="2677"/>
            </w:tblGrid>
            <w:tr w:rsidR="00C16188" w14:paraId="546C113E" w14:textId="77777777" w:rsidTr="00C1618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tbl>
                  <w:tblPr>
                    <w:tblStyle w:val="TableGrid"/>
                    <w:tblW w:w="0" w:type="auto"/>
                    <w:tblInd w:w="94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640"/>
                  </w:tblGrid>
                  <w:tr w:rsidR="00077EA0" w14:paraId="7E30B345" w14:textId="77777777" w:rsidTr="00077EA0">
                    <w:tc>
                      <w:tcPr>
                        <w:tcW w:w="8640" w:type="dxa"/>
                      </w:tcPr>
                      <w:p w14:paraId="37B036BD" w14:textId="01B68FE2" w:rsidR="00077EA0" w:rsidRDefault="008B7D25" w:rsidP="00077EA0">
                        <w:pPr>
                          <w:jc w:val="center"/>
                          <w:rPr>
                            <w:rStyle w:val="Strong"/>
                            <w:noProof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53BA81F4" wp14:editId="19E5A20D">
                              <wp:extent cx="5349240" cy="3540760"/>
                              <wp:effectExtent l="0" t="0" r="3810" b="2540"/>
                              <wp:docPr id="6" name="Picture 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49240" cy="35407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D5A4A44" w14:textId="335C383F" w:rsidR="00C16188" w:rsidRDefault="008B7D25" w:rsidP="00C16188">
                  <w:pPr>
                    <w:jc w:val="center"/>
                    <w:rPr>
                      <w:rStyle w:val="Strong"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Model name</w:t>
                  </w:r>
                  <w:r w:rsidR="00C16188" w:rsidRPr="00C16188"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 xml:space="preserve">: </w:t>
                  </w:r>
                  <w:r>
                    <w:rPr>
                      <w:rStyle w:val="Strong"/>
                      <w:noProof/>
                      <w:sz w:val="20"/>
                      <w:szCs w:val="20"/>
                    </w:rPr>
                    <w:t>Final_Prototype</w:t>
                  </w:r>
                </w:p>
                <w:p w14:paraId="7BDFD144" w14:textId="7F229747" w:rsidR="00C16188" w:rsidRDefault="008B7D25" w:rsidP="00C16188">
                  <w:pPr>
                    <w:jc w:val="center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Current Configuration</w:t>
                  </w:r>
                  <w:r w:rsidR="00C16188" w:rsidRPr="00C16188"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 xml:space="preserve">: </w:t>
                  </w:r>
                  <w:r>
                    <w:rPr>
                      <w:rStyle w:val="Strong"/>
                      <w:noProof/>
                      <w:sz w:val="20"/>
                      <w:szCs w:val="20"/>
                    </w:rPr>
                    <w:t>Default</w:t>
                  </w:r>
                </w:p>
              </w:tc>
            </w:tr>
            <w:tr w:rsidR="00C16188" w14:paraId="7C6E283F" w14:textId="77777777" w:rsidTr="00C1618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50DE54F5" w14:textId="7815002C" w:rsidR="00C16188" w:rsidRPr="0044448A" w:rsidRDefault="008B7D25" w:rsidP="00C16188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b/>
                      <w:noProof/>
                      <w:sz w:val="24"/>
                      <w:szCs w:val="24"/>
                    </w:rPr>
                    <w:t>Solid Bodies</w:t>
                  </w:r>
                </w:p>
              </w:tc>
            </w:tr>
            <w:tr w:rsidR="00C16188" w14:paraId="2C25E1F2" w14:textId="77777777" w:rsidTr="004B30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290AF2A6" w14:textId="23A6B688" w:rsidR="00C16188" w:rsidRDefault="008B7D25" w:rsidP="0044448A">
                  <w:pPr>
                    <w:jc w:val="center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Document Name and Reference</w:t>
                  </w:r>
                </w:p>
              </w:tc>
              <w:tc>
                <w:tcPr>
                  <w:tcW w:w="234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240B843A" w14:textId="3D2B65BA" w:rsidR="00C16188" w:rsidRDefault="008B7D25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Treated As</w:t>
                  </w:r>
                </w:p>
              </w:tc>
              <w:tc>
                <w:tcPr>
                  <w:tcW w:w="306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68DC6834" w14:textId="71F25971" w:rsidR="00C16188" w:rsidRDefault="008B7D25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Volumetric Properties</w:t>
                  </w:r>
                </w:p>
              </w:tc>
              <w:tc>
                <w:tcPr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6A968980" w14:textId="2D008AE1" w:rsidR="00C16188" w:rsidRDefault="008B7D25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Document Path/Date Modified</w:t>
                  </w:r>
                </w:p>
              </w:tc>
            </w:tr>
            <w:tr w:rsidR="00C16188" w14:paraId="6BD8304A" w14:textId="77777777" w:rsidTr="004B30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4459D0B6" w14:textId="4896705F" w:rsidR="00C16188" w:rsidRDefault="008B7D25" w:rsidP="0044448A">
                  <w:pPr>
                    <w:jc w:val="center"/>
                    <w:rPr>
                      <w:rStyle w:val="Strong"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Mirror3</w:t>
                  </w:r>
                </w:p>
                <w:p w14:paraId="44A8C11D" w14:textId="739EA184" w:rsidR="004B3022" w:rsidRPr="0044448A" w:rsidRDefault="008B7D25" w:rsidP="0044448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7A729A9" wp14:editId="7009DAF7">
                        <wp:extent cx="1562735" cy="1034415"/>
                        <wp:effectExtent l="0" t="0" r="0" b="0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735" cy="1034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19055E10" w14:textId="19874AE9" w:rsidR="00C16188" w:rsidRPr="0044448A" w:rsidRDefault="008B7D25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Solid Body</w:t>
                  </w:r>
                </w:p>
              </w:tc>
              <w:tc>
                <w:tcPr>
                  <w:tcW w:w="306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5C070710" w14:textId="77777777" w:rsidR="008B7D25" w:rsidRDefault="008B7D25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Mass:0.0586688 kg</w:t>
                  </w:r>
                </w:p>
                <w:p w14:paraId="5F8245C7" w14:textId="77777777" w:rsidR="008B7D25" w:rsidRDefault="008B7D25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Volume:1.35868e-05 m^3</w:t>
                  </w:r>
                </w:p>
                <w:p w14:paraId="73CC7919" w14:textId="77777777" w:rsidR="008B7D25" w:rsidRDefault="008B7D25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Density:4,318.06 kg/m^3</w:t>
                  </w:r>
                </w:p>
                <w:p w14:paraId="149DC3E3" w14:textId="77777777" w:rsidR="008B7D25" w:rsidRDefault="008B7D25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Weight:0.574955 N</w:t>
                  </w:r>
                </w:p>
                <w:p w14:paraId="7DF64E32" w14:textId="064EB5B6" w:rsidR="00C16188" w:rsidRPr="0044448A" w:rsidRDefault="00C16188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7B4779B5" w14:textId="77777777" w:rsidR="008B7D25" w:rsidRDefault="008B7D25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D:\uOttawa\2nd term\Engineering Design\3D_Model\Final_Prototype.SLDPRT</w:t>
                  </w:r>
                </w:p>
                <w:p w14:paraId="6D22D1D1" w14:textId="00151E8D" w:rsidR="00C16188" w:rsidRPr="0044448A" w:rsidRDefault="008B7D25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Mar 26 00:29:34 2023</w:t>
                  </w:r>
                </w:p>
              </w:tc>
            </w:tr>
          </w:tbl>
          <w:p w14:paraId="39CFE463" w14:textId="25539DDE" w:rsidR="00FF408C" w:rsidRDefault="00FF408C" w:rsidP="00A96F2C"/>
        </w:tc>
      </w:tr>
    </w:tbl>
    <w:p w14:paraId="096F4248" w14:textId="77777777" w:rsidR="00FF408C" w:rsidRDefault="00FF408C" w:rsidP="00FF408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5E294F" w14:paraId="21854F9C" w14:textId="77777777" w:rsidTr="005E294F">
        <w:tc>
          <w:tcPr>
            <w:tcW w:w="11016" w:type="dxa"/>
          </w:tcPr>
          <w:p w14:paraId="0C4E8054" w14:textId="7F9BDB50" w:rsidR="00B35001" w:rsidRPr="00B35001" w:rsidRDefault="008B7D25" w:rsidP="00B35001">
            <w:pPr>
              <w:pStyle w:val="Heading1"/>
            </w:pPr>
            <w:bookmarkStart w:id="6" w:name="_Toc130766839"/>
            <w:r>
              <w:lastRenderedPageBreak/>
              <w:t>Study Properties</w:t>
            </w:r>
            <w:bookmarkEnd w:id="6"/>
          </w:p>
          <w:tbl>
            <w:tblPr>
              <w:tblStyle w:val="MediumList1-Accent11"/>
              <w:tblW w:w="0" w:type="auto"/>
              <w:tblLook w:val="0480" w:firstRow="0" w:lastRow="0" w:firstColumn="1" w:lastColumn="0" w:noHBand="0" w:noVBand="1"/>
            </w:tblPr>
            <w:tblGrid>
              <w:gridCol w:w="5262"/>
              <w:gridCol w:w="5276"/>
            </w:tblGrid>
            <w:tr w:rsidR="00B35001" w14:paraId="1246794A" w14:textId="77777777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A9DC486" w14:textId="4DE6D3F9" w:rsidR="00B35001" w:rsidRDefault="008B7D25" w:rsidP="005E294F">
                  <w:r>
                    <w:t>Study name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51891063" w14:textId="6F25C710" w:rsidR="00B35001" w:rsidRDefault="008B7D25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Static 3</w:t>
                  </w:r>
                </w:p>
              </w:tc>
            </w:tr>
            <w:tr w:rsidR="008B7D25" w14:paraId="749F72F3" w14:textId="77777777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2933A118" w14:textId="2409CE7D" w:rsidR="008B7D25" w:rsidRDefault="008B7D25" w:rsidP="005E294F">
                  <w:r>
                    <w:t>Analysis type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CB7DCD4" w14:textId="27434EC7" w:rsidR="008B7D25" w:rsidRDefault="008B7D25" w:rsidP="005E294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Static</w:t>
                  </w:r>
                </w:p>
              </w:tc>
            </w:tr>
            <w:tr w:rsidR="008B7D25" w14:paraId="673DEECE" w14:textId="77777777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46C146CC" w14:textId="4DFF46F4" w:rsidR="008B7D25" w:rsidRDefault="008B7D25" w:rsidP="005E294F">
                  <w:r>
                    <w:t>Mesh type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7FC5EDBA" w14:textId="5551CA9E" w:rsidR="008B7D25" w:rsidRDefault="008B7D25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Solid Mesh</w:t>
                  </w:r>
                </w:p>
              </w:tc>
            </w:tr>
            <w:tr w:rsidR="008B7D25" w14:paraId="01D2390F" w14:textId="77777777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4121987E" w14:textId="78E3A992" w:rsidR="008B7D25" w:rsidRDefault="008B7D25" w:rsidP="005E294F">
                  <w:r>
                    <w:t xml:space="preserve">Thermal Effect: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40E3E4ED" w14:textId="50ED3DED" w:rsidR="008B7D25" w:rsidRDefault="008B7D25" w:rsidP="005E294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On</w:t>
                  </w:r>
                </w:p>
              </w:tc>
            </w:tr>
            <w:tr w:rsidR="008B7D25" w14:paraId="19EB9F71" w14:textId="77777777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556AAAA1" w14:textId="7F507269" w:rsidR="008B7D25" w:rsidRDefault="008B7D25" w:rsidP="005E294F">
                  <w:r>
                    <w:t>Thermal option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7820B5CE" w14:textId="4C422778" w:rsidR="008B7D25" w:rsidRDefault="008B7D25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Include temperature loads</w:t>
                  </w:r>
                </w:p>
              </w:tc>
            </w:tr>
            <w:tr w:rsidR="008B7D25" w14:paraId="7F806BBB" w14:textId="77777777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56CE0A29" w14:textId="7CB1DF10" w:rsidR="008B7D25" w:rsidRDefault="008B7D25" w:rsidP="005E294F">
                  <w:r>
                    <w:t>Zero strain temperature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968AB4D" w14:textId="4EC76C03" w:rsidR="008B7D25" w:rsidRDefault="008B7D25" w:rsidP="005E294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298 Kelvin</w:t>
                  </w:r>
                </w:p>
              </w:tc>
            </w:tr>
            <w:tr w:rsidR="008B7D25" w14:paraId="786A6955" w14:textId="77777777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5A9C5AAE" w14:textId="2557D2B9" w:rsidR="008B7D25" w:rsidRDefault="008B7D25" w:rsidP="005E294F">
                  <w:r>
                    <w:t>Include fluid pressure effects from SOLIDWORKS Flow Simulation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B4F9DED" w14:textId="353BCBF7" w:rsidR="008B7D25" w:rsidRDefault="008B7D25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Off</w:t>
                  </w:r>
                </w:p>
              </w:tc>
            </w:tr>
            <w:tr w:rsidR="008B7D25" w14:paraId="6B30D285" w14:textId="77777777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75F67E9A" w14:textId="4B091B12" w:rsidR="008B7D25" w:rsidRDefault="008B7D25" w:rsidP="005E294F">
                  <w:r>
                    <w:t>Solver type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0C63C95E" w14:textId="37606AF7" w:rsidR="008B7D25" w:rsidRDefault="008B7D25" w:rsidP="005E294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Automatic</w:t>
                  </w:r>
                </w:p>
              </w:tc>
            </w:tr>
            <w:tr w:rsidR="008B7D25" w14:paraId="74B02658" w14:textId="77777777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D66F6AC" w14:textId="24BBE4D9" w:rsidR="008B7D25" w:rsidRDefault="008B7D25" w:rsidP="005E294F">
                  <w:proofErr w:type="spellStart"/>
                  <w:r>
                    <w:t>Inplane</w:t>
                  </w:r>
                  <w:proofErr w:type="spellEnd"/>
                  <w:r>
                    <w:t xml:space="preserve"> Effect: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211ECA4" w14:textId="57471B71" w:rsidR="008B7D25" w:rsidRDefault="008B7D25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Off</w:t>
                  </w:r>
                </w:p>
              </w:tc>
            </w:tr>
            <w:tr w:rsidR="008B7D25" w14:paraId="648F2951" w14:textId="77777777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7F827A19" w14:textId="6330EB08" w:rsidR="008B7D25" w:rsidRDefault="008B7D25" w:rsidP="005E294F">
                  <w:r>
                    <w:t xml:space="preserve">Soft Spring: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4B9314BB" w14:textId="66B56D3E" w:rsidR="008B7D25" w:rsidRDefault="008B7D25" w:rsidP="005E294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Off</w:t>
                  </w:r>
                </w:p>
              </w:tc>
            </w:tr>
            <w:tr w:rsidR="008B7D25" w14:paraId="114032F6" w14:textId="77777777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1848D264" w14:textId="66EFC0FC" w:rsidR="008B7D25" w:rsidRDefault="008B7D25" w:rsidP="005E294F">
                  <w:r>
                    <w:t xml:space="preserve">Inertial Relief: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CBBF203" w14:textId="16CB778A" w:rsidR="008B7D25" w:rsidRDefault="008B7D25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Off</w:t>
                  </w:r>
                </w:p>
              </w:tc>
            </w:tr>
            <w:tr w:rsidR="008B7D25" w14:paraId="1FE95402" w14:textId="77777777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44BDBD4D" w14:textId="55488CD1" w:rsidR="008B7D25" w:rsidRDefault="008B7D25" w:rsidP="005E294F">
                  <w:r>
                    <w:t>Incompatible bonding options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E13FD4D" w14:textId="5B4F21B0" w:rsidR="008B7D25" w:rsidRDefault="008B7D25" w:rsidP="005E294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Automatic</w:t>
                  </w:r>
                </w:p>
              </w:tc>
            </w:tr>
            <w:tr w:rsidR="008B7D25" w14:paraId="54A88316" w14:textId="77777777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6879E895" w14:textId="5FB9BFD4" w:rsidR="008B7D25" w:rsidRDefault="008B7D25" w:rsidP="005E294F">
                  <w:r>
                    <w:t>Large displacement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27DC9763" w14:textId="740103E0" w:rsidR="008B7D25" w:rsidRDefault="008B7D25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On</w:t>
                  </w:r>
                </w:p>
              </w:tc>
            </w:tr>
            <w:tr w:rsidR="008B7D25" w14:paraId="0396DF6E" w14:textId="77777777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0835B23A" w14:textId="4E06422C" w:rsidR="008B7D25" w:rsidRDefault="008B7D25" w:rsidP="005E294F">
                  <w:r>
                    <w:t>Compute free body forces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0F031059" w14:textId="61256933" w:rsidR="008B7D25" w:rsidRDefault="008B7D25" w:rsidP="005E294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On</w:t>
                  </w:r>
                </w:p>
              </w:tc>
            </w:tr>
            <w:tr w:rsidR="008B7D25" w14:paraId="1B2B6967" w14:textId="77777777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479F37C6" w14:textId="6B775AD9" w:rsidR="008B7D25" w:rsidRDefault="008B7D25" w:rsidP="005E294F">
                  <w:r>
                    <w:t>Friction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422B88C9" w14:textId="5CE52D24" w:rsidR="008B7D25" w:rsidRDefault="008B7D25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Off</w:t>
                  </w:r>
                </w:p>
              </w:tc>
            </w:tr>
            <w:tr w:rsidR="008B7D25" w14:paraId="14FEDC0F" w14:textId="77777777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CFE65E7" w14:textId="104CE6A5" w:rsidR="008B7D25" w:rsidRDefault="008B7D25" w:rsidP="005E294F">
                  <w:r>
                    <w:t xml:space="preserve">Use Adaptive Method: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06981F8B" w14:textId="71390E72" w:rsidR="008B7D25" w:rsidRDefault="008B7D25" w:rsidP="005E294F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Off</w:t>
                  </w:r>
                </w:p>
              </w:tc>
            </w:tr>
            <w:tr w:rsidR="008B7D25" w14:paraId="6AEFAD4C" w14:textId="77777777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139E5032" w14:textId="07D82CEE" w:rsidR="008B7D25" w:rsidRDefault="008B7D25" w:rsidP="005E294F">
                  <w:r>
                    <w:t>Result folder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B774DC7" w14:textId="0B4064BB" w:rsidR="008B7D25" w:rsidRDefault="008B7D25" w:rsidP="005E294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SOLIDWORKS document (D:\uOttawa\2nd term\Engineering Design\3D_Model)</w:t>
                  </w:r>
                </w:p>
              </w:tc>
            </w:tr>
          </w:tbl>
          <w:p w14:paraId="4E4AAABF" w14:textId="42C9E305" w:rsidR="005E294F" w:rsidRDefault="005E294F" w:rsidP="00A96F2C"/>
        </w:tc>
      </w:tr>
      <w:bookmarkEnd w:id="1"/>
      <w:bookmarkEnd w:id="2"/>
      <w:bookmarkEnd w:id="3"/>
    </w:tbl>
    <w:p w14:paraId="124BCE92" w14:textId="77777777" w:rsidR="00F33129" w:rsidRDefault="00F3312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F33129" w14:paraId="5A0A40BB" w14:textId="77777777" w:rsidTr="00E80CD9">
        <w:tc>
          <w:tcPr>
            <w:tcW w:w="11016" w:type="dxa"/>
          </w:tcPr>
          <w:p w14:paraId="014061AD" w14:textId="4EE3C352" w:rsidR="00F33129" w:rsidRPr="00B35001" w:rsidRDefault="008B7D25" w:rsidP="000A7C6B">
            <w:pPr>
              <w:pStyle w:val="Heading1"/>
            </w:pPr>
            <w:bookmarkStart w:id="7" w:name="_Toc130766840"/>
            <w:r>
              <w:t>Units</w:t>
            </w:r>
            <w:bookmarkEnd w:id="7"/>
          </w:p>
          <w:tbl>
            <w:tblPr>
              <w:tblStyle w:val="MediumList1-Accent11"/>
              <w:tblW w:w="0" w:type="auto"/>
              <w:tblLook w:val="0480" w:firstRow="0" w:lastRow="0" w:firstColumn="1" w:lastColumn="0" w:noHBand="0" w:noVBand="1"/>
            </w:tblPr>
            <w:tblGrid>
              <w:gridCol w:w="5292"/>
              <w:gridCol w:w="5246"/>
            </w:tblGrid>
            <w:tr w:rsidR="00F33129" w14:paraId="254583C1" w14:textId="77777777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1DEFEAE3" w14:textId="465760BA" w:rsidR="00F33129" w:rsidRDefault="008B7D25" w:rsidP="000A7C6B">
                  <w:r>
                    <w:t>Unit system: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1812D36C" w14:textId="5E48C04D" w:rsidR="00F33129" w:rsidRDefault="008B7D25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SI (MKS)</w:t>
                  </w:r>
                </w:p>
              </w:tc>
            </w:tr>
            <w:tr w:rsidR="008B7D25" w14:paraId="064F3049" w14:textId="77777777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0AF0FC4B" w14:textId="26FC278E" w:rsidR="008B7D25" w:rsidRDefault="008B7D25" w:rsidP="000A7C6B">
                  <w:r>
                    <w:t>Length/Displacement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5A0B808B" w14:textId="32862D8E" w:rsidR="008B7D25" w:rsidRDefault="008B7D25" w:rsidP="000A7C6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mm</w:t>
                  </w:r>
                </w:p>
              </w:tc>
            </w:tr>
            <w:tr w:rsidR="008B7D25" w14:paraId="5E531476" w14:textId="77777777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0987CE31" w14:textId="3444CF41" w:rsidR="008B7D25" w:rsidRDefault="008B7D25" w:rsidP="000A7C6B">
                  <w:r>
                    <w:t>Temperature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9FDF2A9" w14:textId="4ECFC907" w:rsidR="008B7D25" w:rsidRDefault="008B7D25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Kelvin</w:t>
                  </w:r>
                </w:p>
              </w:tc>
            </w:tr>
            <w:tr w:rsidR="008B7D25" w14:paraId="1BA89B2D" w14:textId="77777777" w:rsidTr="00955A90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4558DC03" w14:textId="2E55CAB7" w:rsidR="008B7D25" w:rsidRDefault="008B7D25" w:rsidP="000A7C6B">
                  <w:r>
                    <w:t>Angular velocity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7CFD4763" w14:textId="2C4E9F41" w:rsidR="008B7D25" w:rsidRDefault="008B7D25" w:rsidP="000A7C6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Rad/sec</w:t>
                  </w:r>
                </w:p>
              </w:tc>
            </w:tr>
            <w:tr w:rsidR="008B7D25" w14:paraId="2730613E" w14:textId="77777777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2BBAACAB" w14:textId="060F4591" w:rsidR="008B7D25" w:rsidRDefault="008B7D25" w:rsidP="000A7C6B">
                  <w:r>
                    <w:t>Pressure/Stress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37EEBFF" w14:textId="12EC8E71" w:rsidR="008B7D25" w:rsidRDefault="008B7D25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N/m^2</w:t>
                  </w:r>
                </w:p>
              </w:tc>
            </w:tr>
          </w:tbl>
          <w:p w14:paraId="7AF6683F" w14:textId="3A1718BA" w:rsidR="00F33129" w:rsidRDefault="00F33129" w:rsidP="000A7C6B"/>
        </w:tc>
      </w:tr>
    </w:tbl>
    <w:p w14:paraId="56622BE9" w14:textId="77777777" w:rsidR="00E80CD9" w:rsidRDefault="00E80CD9" w:rsidP="00076F1F"/>
    <w:tbl>
      <w:tblPr>
        <w:tblStyle w:val="TableGrid"/>
        <w:tblW w:w="11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36"/>
      </w:tblGrid>
      <w:tr w:rsidR="00E80CD9" w14:paraId="59AA5F2D" w14:textId="77777777" w:rsidTr="005273D5">
        <w:trPr>
          <w:trHeight w:val="4158"/>
        </w:trPr>
        <w:tc>
          <w:tcPr>
            <w:tcW w:w="11136" w:type="dxa"/>
          </w:tcPr>
          <w:p w14:paraId="0F3B6BA7" w14:textId="14ADA107" w:rsidR="00E80CD9" w:rsidRPr="00AC3438" w:rsidRDefault="008B7D25" w:rsidP="000A7C6B">
            <w:pPr>
              <w:pStyle w:val="Heading1"/>
            </w:pPr>
            <w:bookmarkStart w:id="8" w:name="_Toc243733144"/>
            <w:bookmarkStart w:id="9" w:name="_Toc245020112"/>
            <w:bookmarkStart w:id="10" w:name="_Toc245020144"/>
            <w:bookmarkStart w:id="11" w:name="_Toc130766841"/>
            <w:r>
              <w:lastRenderedPageBreak/>
              <w:t>Material Properties</w:t>
            </w:r>
            <w:bookmarkEnd w:id="11"/>
          </w:p>
          <w:tbl>
            <w:tblPr>
              <w:tblStyle w:val="LightList-Accent11"/>
              <w:tblW w:w="0" w:type="auto"/>
              <w:tblInd w:w="1" w:type="dxa"/>
              <w:tblBorders>
                <w:top w:val="single" w:sz="18" w:space="0" w:color="365F91" w:themeColor="accent1" w:themeShade="BF"/>
                <w:left w:val="single" w:sz="8" w:space="0" w:color="auto"/>
                <w:bottom w:val="single" w:sz="18" w:space="0" w:color="365F91" w:themeColor="accent1" w:themeShade="BF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229"/>
              <w:gridCol w:w="4741"/>
              <w:gridCol w:w="2892"/>
            </w:tblGrid>
            <w:tr w:rsidR="00E80CD9" w:rsidRPr="000841BF" w14:paraId="14D8DDE6" w14:textId="77777777" w:rsidTr="00955A9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9" w:type="dxa"/>
                  <w:tcBorders>
                    <w:top w:val="single" w:sz="18" w:space="0" w:color="365F91" w:themeColor="accent1" w:themeShade="BF"/>
                    <w:left w:val="single" w:sz="18" w:space="0" w:color="548DD4" w:themeColor="text2" w:themeTint="99"/>
                    <w:bottom w:val="single" w:sz="8" w:space="0" w:color="auto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759DAF9F" w14:textId="059170EC" w:rsidR="00E80CD9" w:rsidRPr="003E6C57" w:rsidRDefault="008B7D25" w:rsidP="000A7C6B">
                  <w:pPr>
                    <w:jc w:val="center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Model Reference</w:t>
                  </w:r>
                </w:p>
              </w:tc>
              <w:tc>
                <w:tcPr>
                  <w:tcW w:w="4741" w:type="dxa"/>
                  <w:tcBorders>
                    <w:top w:val="single" w:sz="18" w:space="0" w:color="365F91" w:themeColor="accent1" w:themeShade="BF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3D674B51" w14:textId="6D2B83B3" w:rsidR="00E80CD9" w:rsidRPr="003E6C57" w:rsidRDefault="008B7D25" w:rsidP="000A7C6B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Properties</w:t>
                  </w:r>
                </w:p>
              </w:tc>
              <w:tc>
                <w:tcPr>
                  <w:tcW w:w="2892" w:type="dxa"/>
                  <w:tcBorders>
                    <w:top w:val="single" w:sz="18" w:space="0" w:color="365F91" w:themeColor="accent1" w:themeShade="BF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3EC13346" w14:textId="74D475C8" w:rsidR="00E80CD9" w:rsidRPr="003E6C57" w:rsidRDefault="008B7D25" w:rsidP="000A7C6B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Components</w:t>
                  </w:r>
                </w:p>
              </w:tc>
            </w:tr>
            <w:tr w:rsidR="00E80CD9" w:rsidRPr="000841BF" w14:paraId="34835374" w14:textId="77777777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9" w:type="dxa"/>
                  <w:tcBorders>
                    <w:top w:val="single" w:sz="18" w:space="0" w:color="548DD4" w:themeColor="text2" w:themeTint="99"/>
                    <w:left w:val="none" w:sz="0" w:space="0" w:color="auto"/>
                    <w:bottom w:val="single" w:sz="8" w:space="0" w:color="auto"/>
                  </w:tcBorders>
                  <w:vAlign w:val="center"/>
                </w:tcPr>
                <w:p w14:paraId="5EC56F62" w14:textId="51F819CF" w:rsidR="00E80CD9" w:rsidRPr="00577134" w:rsidRDefault="008B7D25" w:rsidP="000A7C6B">
                  <w:pPr>
                    <w:jc w:val="center"/>
                    <w:rPr>
                      <w:rStyle w:val="Strong"/>
                      <w:sz w:val="20"/>
                      <w:szCs w:val="20"/>
                    </w:rPr>
                  </w:pPr>
                  <w:r>
                    <w:rPr>
                      <w:b w:val="0"/>
                      <w:bCs w:val="0"/>
                      <w:noProof/>
                      <w:sz w:val="20"/>
                      <w:szCs w:val="20"/>
                    </w:rPr>
                    <w:drawing>
                      <wp:inline distT="0" distB="0" distL="0" distR="0" wp14:anchorId="36030AAB" wp14:editId="30EBA24D">
                        <wp:extent cx="1904365" cy="1260475"/>
                        <wp:effectExtent l="0" t="0" r="635" b="0"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4365" cy="1260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1" w:type="dxa"/>
                  <w:tcBorders>
                    <w:top w:val="single" w:sz="18" w:space="0" w:color="548DD4" w:themeColor="text2" w:themeTint="99"/>
                    <w:bottom w:val="single" w:sz="8" w:space="0" w:color="auto"/>
                  </w:tcBorders>
                </w:tcPr>
                <w:tbl>
                  <w:tblPr>
                    <w:tblStyle w:val="MediumGrid1-Accent6"/>
                    <w:tblW w:w="4509" w:type="dxa"/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2242"/>
                    <w:gridCol w:w="2267"/>
                  </w:tblGrid>
                  <w:tr w:rsidR="00E80CD9" w:rsidRPr="00577134" w14:paraId="28CB5330" w14:textId="77777777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574EF098" w14:textId="4C11ABDE" w:rsidR="00E80CD9" w:rsidRPr="00BE6656" w:rsidRDefault="008B7D25" w:rsidP="000A7C6B">
                        <w:pPr>
                          <w:jc w:val="right"/>
                          <w:rPr>
                            <w:rStyle w:val="Strong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Name</w:t>
                        </w:r>
                        <w:r w:rsidR="00E80CD9" w:rsidRPr="00BE6656"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0A70E9F0" w14:textId="2EDFC5A9" w:rsidR="00E80CD9" w:rsidRPr="00BE6656" w:rsidRDefault="008B7D25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Ti-6Al-4V(3DP)</w:t>
                        </w:r>
                      </w:p>
                    </w:tc>
                  </w:tr>
                  <w:tr w:rsidR="008B7D25" w:rsidRPr="00577134" w14:paraId="7F8DED11" w14:textId="77777777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0F19A49D" w14:textId="02CC94E6" w:rsidR="008B7D25" w:rsidRDefault="008B7D25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Model type: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65CCDED8" w14:textId="7D78E86F" w:rsidR="008B7D25" w:rsidRDefault="008B7D25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Linear Elastic Isotropic</w:t>
                        </w:r>
                      </w:p>
                    </w:tc>
                  </w:tr>
                  <w:tr w:rsidR="008B7D25" w:rsidRPr="00577134" w14:paraId="69F49E18" w14:textId="77777777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0919ED16" w14:textId="6861F015" w:rsidR="008B7D25" w:rsidRDefault="008B7D25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Default failure criterion: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42A90A15" w14:textId="10444F04" w:rsidR="008B7D25" w:rsidRDefault="008B7D25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Unknown</w:t>
                        </w:r>
                      </w:p>
                    </w:tc>
                  </w:tr>
                  <w:tr w:rsidR="008B7D25" w:rsidRPr="00577134" w14:paraId="4B140EB6" w14:textId="77777777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18FFCE50" w14:textId="5B852BFD" w:rsidR="008B7D25" w:rsidRDefault="008B7D25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Yield strength: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289A8604" w14:textId="1EF57AE1" w:rsidR="008B7D25" w:rsidRDefault="008B7D25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7.3e+08 N/m^2</w:t>
                        </w:r>
                      </w:p>
                    </w:tc>
                  </w:tr>
                  <w:tr w:rsidR="008B7D25" w:rsidRPr="00577134" w14:paraId="2A33485F" w14:textId="77777777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305B0AA4" w14:textId="0C6C3284" w:rsidR="008B7D25" w:rsidRDefault="008B7D25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Tensile strength: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2FB4126A" w14:textId="2DDAA8CD" w:rsidR="008B7D25" w:rsidRDefault="008B7D25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8.45e+08 N/m^2</w:t>
                        </w:r>
                      </w:p>
                    </w:tc>
                  </w:tr>
                  <w:tr w:rsidR="008B7D25" w:rsidRPr="00577134" w14:paraId="7B01A6A1" w14:textId="77777777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22C47FE0" w14:textId="096256F1" w:rsidR="008B7D25" w:rsidRDefault="008B7D25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Elastic modulus: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676A7B1B" w14:textId="1CAE171F" w:rsidR="008B7D25" w:rsidRDefault="008B7D25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1.048e+11 N/m^2</w:t>
                        </w:r>
                      </w:p>
                    </w:tc>
                  </w:tr>
                  <w:tr w:rsidR="008B7D25" w:rsidRPr="00577134" w14:paraId="466F3C75" w14:textId="77777777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C47D4A2" w14:textId="346F207B" w:rsidR="008B7D25" w:rsidRDefault="008B7D25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Poisson's ratio: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6AB54043" w14:textId="263DEF91" w:rsidR="008B7D25" w:rsidRDefault="008B7D25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 xml:space="preserve">0.31  </w:t>
                        </w:r>
                      </w:p>
                    </w:tc>
                  </w:tr>
                  <w:tr w:rsidR="008B7D25" w:rsidRPr="00577134" w14:paraId="620F3243" w14:textId="77777777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1782E948" w14:textId="7C082BD9" w:rsidR="008B7D25" w:rsidRDefault="008B7D25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Mass density: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143C22C9" w14:textId="6087192B" w:rsidR="008B7D25" w:rsidRDefault="008B7D25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4,318.06 kg/m^3</w:t>
                        </w:r>
                      </w:p>
                    </w:tc>
                  </w:tr>
                  <w:tr w:rsidR="008B7D25" w:rsidRPr="00577134" w14:paraId="4B659683" w14:textId="77777777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6AB65E27" w14:textId="134BF66F" w:rsidR="008B7D25" w:rsidRDefault="008B7D25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Thermal expansion coefficient: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14:paraId="7146FD05" w14:textId="6439C7CE" w:rsidR="008B7D25" w:rsidRDefault="008B7D25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9e-06 /Kelvin</w:t>
                        </w:r>
                      </w:p>
                    </w:tc>
                  </w:tr>
                </w:tbl>
                <w:p w14:paraId="1B43185B" w14:textId="77777777" w:rsidR="00E80CD9" w:rsidRPr="00577134" w:rsidRDefault="00E80C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Strong"/>
                      <w:b w:val="0"/>
                      <w:bCs w:val="0"/>
                      <w:sz w:val="20"/>
                      <w:szCs w:val="20"/>
                    </w:rPr>
                  </w:pPr>
                </w:p>
              </w:tc>
              <w:tc>
                <w:tcPr>
                  <w:tcW w:w="2892" w:type="dxa"/>
                  <w:tcBorders>
                    <w:top w:val="single" w:sz="18" w:space="0" w:color="548DD4" w:themeColor="text2" w:themeTint="99"/>
                    <w:bottom w:val="single" w:sz="8" w:space="0" w:color="auto"/>
                    <w:right w:val="none" w:sz="0" w:space="0" w:color="auto"/>
                  </w:tcBorders>
                </w:tcPr>
                <w:p w14:paraId="780A0C35" w14:textId="4B4482A3" w:rsidR="00E80CD9" w:rsidRPr="00577134" w:rsidRDefault="008B7D25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Strong"/>
                      <w:b w:val="0"/>
                      <w:bCs w:val="0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SolidBody</w:t>
                  </w:r>
                  <w:proofErr w:type="spellEnd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 xml:space="preserve"> 3(Mirror3)(</w:t>
                  </w:r>
                  <w:proofErr w:type="spellStart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Final_Prototype</w:t>
                  </w:r>
                  <w:proofErr w:type="spellEnd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)</w:t>
                  </w:r>
                </w:p>
              </w:tc>
            </w:tr>
            <w:tr w:rsidR="00E80CD9" w:rsidRPr="000841BF" w14:paraId="3859705D" w14:textId="77777777" w:rsidTr="000A7C6B">
              <w:trPr>
                <w:trHeight w:val="1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62" w:type="dxa"/>
                  <w:gridSpan w:val="3"/>
                  <w:tcBorders>
                    <w:top w:val="single" w:sz="8" w:space="0" w:color="auto"/>
                    <w:bottom w:val="single" w:sz="18" w:space="0" w:color="365F91" w:themeColor="accent1" w:themeShade="BF"/>
                  </w:tcBorders>
                  <w:shd w:val="clear" w:color="auto" w:fill="DBE5F1" w:themeFill="accent1" w:themeFillTint="33"/>
                </w:tcPr>
                <w:p w14:paraId="4B132403" w14:textId="4BCFBDCF" w:rsidR="00E80CD9" w:rsidRPr="000841BF" w:rsidRDefault="008B7D25" w:rsidP="000A7C6B">
                  <w:pPr>
                    <w:rPr>
                      <w:rStyle w:val="Strong"/>
                      <w:sz w:val="20"/>
                      <w:szCs w:val="20"/>
                    </w:rPr>
                  </w:pPr>
                  <w:r>
                    <w:rPr>
                      <w:rStyle w:val="Strong"/>
                      <w:sz w:val="20"/>
                      <w:szCs w:val="20"/>
                    </w:rPr>
                    <w:t xml:space="preserve">Curve </w:t>
                  </w:r>
                  <w:proofErr w:type="spellStart"/>
                  <w:r>
                    <w:rPr>
                      <w:rStyle w:val="Strong"/>
                      <w:sz w:val="20"/>
                      <w:szCs w:val="20"/>
                    </w:rPr>
                    <w:t>Data:N</w:t>
                  </w:r>
                  <w:proofErr w:type="spellEnd"/>
                  <w:r>
                    <w:rPr>
                      <w:rStyle w:val="Strong"/>
                      <w:sz w:val="20"/>
                      <w:szCs w:val="20"/>
                    </w:rPr>
                    <w:t>/A</w:t>
                  </w:r>
                </w:p>
              </w:tc>
            </w:tr>
          </w:tbl>
          <w:p w14:paraId="3D575025" w14:textId="64327C72" w:rsidR="00E80CD9" w:rsidRDefault="00E80CD9" w:rsidP="000A7C6B"/>
        </w:tc>
      </w:tr>
      <w:bookmarkEnd w:id="8"/>
      <w:bookmarkEnd w:id="9"/>
      <w:bookmarkEnd w:id="10"/>
    </w:tbl>
    <w:p w14:paraId="781222FA" w14:textId="77777777" w:rsidR="005273D5" w:rsidRDefault="005273D5" w:rsidP="006518B5"/>
    <w:tbl>
      <w:tblPr>
        <w:tblStyle w:val="TableGrid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2"/>
      </w:tblGrid>
      <w:tr w:rsidR="005273D5" w14:paraId="3DFDA34F" w14:textId="77777777" w:rsidTr="00452CBC">
        <w:tc>
          <w:tcPr>
            <w:tcW w:w="11016" w:type="dxa"/>
          </w:tcPr>
          <w:p w14:paraId="6AD4C4A8" w14:textId="5B85DF73" w:rsidR="005273D5" w:rsidRPr="00AF1A58" w:rsidRDefault="008B7D25" w:rsidP="000A7C6B">
            <w:pPr>
              <w:pStyle w:val="Heading1"/>
              <w:rPr>
                <w:b w:val="0"/>
                <w:bCs w:val="0"/>
              </w:rPr>
            </w:pPr>
            <w:bookmarkStart w:id="12" w:name="_Toc130766842"/>
            <w:r>
              <w:rPr>
                <w:rStyle w:val="Strong"/>
              </w:rPr>
              <w:lastRenderedPageBreak/>
              <w:t>Loads and Fixtures</w:t>
            </w:r>
            <w:bookmarkEnd w:id="12"/>
          </w:p>
          <w:tbl>
            <w:tblPr>
              <w:tblStyle w:val="LightList-Accent3"/>
              <w:tblW w:w="10909" w:type="dxa"/>
              <w:tblBorders>
                <w:top w:val="single" w:sz="18" w:space="0" w:color="4D7830"/>
                <w:left w:val="single" w:sz="8" w:space="0" w:color="000000" w:themeColor="text1"/>
                <w:bottom w:val="single" w:sz="18" w:space="0" w:color="4D7830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ayout w:type="fixed"/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817"/>
              <w:gridCol w:w="3021"/>
              <w:gridCol w:w="6071"/>
            </w:tblGrid>
            <w:tr w:rsidR="008B7D25" w14:paraId="7AE128F9" w14:textId="77777777" w:rsidTr="00553C3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17" w:type="dxa"/>
                  <w:tcBorders>
                    <w:left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EAF1DD" w:themeFill="accent3" w:themeFillTint="33"/>
                  <w:vAlign w:val="center"/>
                </w:tcPr>
                <w:p w14:paraId="7F895A56" w14:textId="28129272" w:rsidR="008B7D25" w:rsidRPr="004E282D" w:rsidRDefault="008B7D25" w:rsidP="005A5DC6">
                  <w:pPr>
                    <w:jc w:val="center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Fixture name</w:t>
                  </w:r>
                </w:p>
              </w:tc>
              <w:tc>
                <w:tcPr>
                  <w:tcW w:w="3021" w:type="dxa"/>
                  <w:tcBorders>
                    <w:left w:val="single" w:sz="18" w:space="0" w:color="76923C" w:themeColor="accent3" w:themeShade="BF"/>
                    <w:bottom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EAF1DD" w:themeFill="accent3" w:themeFillTint="33"/>
                  <w:vAlign w:val="center"/>
                </w:tcPr>
                <w:p w14:paraId="535B9871" w14:textId="00E32362" w:rsidR="008B7D25" w:rsidRPr="004E282D" w:rsidRDefault="008B7D25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Fixture Image</w:t>
                  </w:r>
                </w:p>
              </w:tc>
              <w:tc>
                <w:tcPr>
                  <w:tcW w:w="6071" w:type="dxa"/>
                  <w:tcBorders>
                    <w:left w:val="single" w:sz="18" w:space="0" w:color="76923C" w:themeColor="accent3" w:themeShade="BF"/>
                    <w:bottom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EAF1DD" w:themeFill="accent3" w:themeFillTint="33"/>
                  <w:vAlign w:val="center"/>
                </w:tcPr>
                <w:p w14:paraId="5B2378E1" w14:textId="0640F32A" w:rsidR="008B7D25" w:rsidRPr="004E282D" w:rsidRDefault="008B7D25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Fixture Details</w:t>
                  </w:r>
                </w:p>
              </w:tc>
            </w:tr>
            <w:tr w:rsidR="008B7D25" w14:paraId="4F4DE231" w14:textId="77777777" w:rsidTr="00B518E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17" w:type="dxa"/>
                  <w:tcBorders>
                    <w:top w:val="single" w:sz="18" w:space="0" w:color="76923C" w:themeColor="accent3" w:themeShade="BF"/>
                    <w:left w:val="single" w:sz="18" w:space="0" w:color="76923C" w:themeColor="accent3" w:themeShade="BF"/>
                  </w:tcBorders>
                  <w:vAlign w:val="center"/>
                </w:tcPr>
                <w:p w14:paraId="2AEDE579" w14:textId="6D35D2E0" w:rsidR="008B7D25" w:rsidRPr="00AD5FBA" w:rsidRDefault="008B7D25" w:rsidP="005A5DC6">
                  <w:pPr>
                    <w:jc w:val="center"/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Fixed-1</w:t>
                  </w:r>
                </w:p>
              </w:tc>
              <w:tc>
                <w:tcPr>
                  <w:tcW w:w="3021" w:type="dxa"/>
                  <w:tcBorders>
                    <w:top w:val="single" w:sz="18" w:space="0" w:color="76923C" w:themeColor="accent3" w:themeShade="BF"/>
                  </w:tcBorders>
                </w:tcPr>
                <w:p w14:paraId="0389271B" w14:textId="472BD9FD" w:rsidR="008B7D25" w:rsidRPr="006208CB" w:rsidRDefault="008B7D25" w:rsidP="000A7C6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7856A2A3" wp14:editId="75F823EF">
                        <wp:extent cx="1772285" cy="1172845"/>
                        <wp:effectExtent l="0" t="0" r="0" b="8255"/>
                        <wp:docPr id="9" name="Picture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2285" cy="1172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71" w:type="dxa"/>
                  <w:tcBorders>
                    <w:top w:val="single" w:sz="18" w:space="0" w:color="76923C" w:themeColor="accent3" w:themeShade="BF"/>
                    <w:right w:val="single" w:sz="18" w:space="0" w:color="76923C" w:themeColor="accent3" w:themeShade="BF"/>
                  </w:tcBorders>
                </w:tcPr>
                <w:tbl>
                  <w:tblPr>
                    <w:tblStyle w:val="MediumGrid1-Accent6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3174"/>
                    <w:gridCol w:w="2667"/>
                  </w:tblGrid>
                  <w:tr w:rsidR="008B7D25" w14:paraId="0A46BED5" w14:textId="77777777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  <w:hideMark/>
                      </w:tcPr>
                      <w:p w14:paraId="1978A502" w14:textId="281B9612" w:rsidR="008B7D25" w:rsidRPr="00BE6656" w:rsidRDefault="008B7D25" w:rsidP="003F2268">
                        <w:pPr>
                          <w:jc w:val="right"/>
                          <w:rPr>
                            <w:rStyle w:val="Strong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Entities: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  <w:hideMark/>
                      </w:tcPr>
                      <w:p w14:paraId="445EF76C" w14:textId="4558EE94" w:rsidR="008B7D25" w:rsidRPr="00154A1A" w:rsidRDefault="008B7D25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1 face(s)</w:t>
                        </w:r>
                      </w:p>
                    </w:tc>
                  </w:tr>
                  <w:tr w:rsidR="008B7D25" w14:paraId="13B1AA4D" w14:textId="77777777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14:paraId="1360FC6C" w14:textId="21DF02D3" w:rsidR="008B7D25" w:rsidRDefault="008B7D25" w:rsidP="003F226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Type: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14:paraId="0AC070BD" w14:textId="037C0AA2" w:rsidR="008B7D25" w:rsidRDefault="008B7D25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Fixed Geometry</w:t>
                        </w:r>
                      </w:p>
                    </w:tc>
                  </w:tr>
                </w:tbl>
                <w:p w14:paraId="2735A028" w14:textId="77777777" w:rsidR="008B7D25" w:rsidRPr="004C6DEB" w:rsidRDefault="008B7D25" w:rsidP="00840CC7">
                  <w:pPr>
                    <w:pStyle w:val="TOC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  <w:tr w:rsidR="003F154A" w14:paraId="4E45CA50" w14:textId="77777777" w:rsidTr="00452CB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909" w:type="dxa"/>
                  <w:gridSpan w:val="3"/>
                  <w:tcBorders>
                    <w:left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D6E3BC" w:themeFill="accent3" w:themeFillTint="66"/>
                  <w:vAlign w:val="center"/>
                </w:tcPr>
                <w:p w14:paraId="79EB4C76" w14:textId="3B4D29F9" w:rsidR="003F154A" w:rsidRPr="003F154A" w:rsidRDefault="008B7D25" w:rsidP="003F154A">
                  <w:pPr>
                    <w:rPr>
                      <w:rStyle w:val="Strong"/>
                      <w:bCs/>
                    </w:rPr>
                  </w:pPr>
                  <w:r>
                    <w:rPr>
                      <w:rStyle w:val="Strong"/>
                      <w:b/>
                    </w:rPr>
                    <w:t>Resultant Forces</w:t>
                  </w:r>
                </w:p>
                <w:tbl>
                  <w:tblPr>
                    <w:tblStyle w:val="TableGrid"/>
                    <w:tblW w:w="10669" w:type="dxa"/>
                    <w:tblLayout w:type="fixed"/>
                    <w:tblLook w:val="06A0" w:firstRow="1" w:lastRow="0" w:firstColumn="1" w:lastColumn="0" w:noHBand="1" w:noVBand="1"/>
                  </w:tblPr>
                  <w:tblGrid>
                    <w:gridCol w:w="2659"/>
                    <w:gridCol w:w="1980"/>
                    <w:gridCol w:w="1980"/>
                    <w:gridCol w:w="1980"/>
                    <w:gridCol w:w="2070"/>
                  </w:tblGrid>
                  <w:tr w:rsidR="003F154A" w14:paraId="0DFBC455" w14:textId="77777777" w:rsidTr="00452CBC">
                    <w:trPr>
                      <w:trHeight w:val="250"/>
                    </w:trPr>
                    <w:tc>
                      <w:tcPr>
                        <w:tcW w:w="2659" w:type="dxa"/>
                        <w:shd w:val="clear" w:color="auto" w:fill="D9D9D9" w:themeFill="background1" w:themeFillShade="D9"/>
                        <w:vAlign w:val="center"/>
                      </w:tcPr>
                      <w:p w14:paraId="52E142D4" w14:textId="098AA943" w:rsidR="003F154A" w:rsidRDefault="008B7D25" w:rsidP="000A7C6B">
                        <w:pPr>
                          <w:jc w:val="center"/>
                          <w:rPr>
                            <w:rStyle w:val="Strong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Components</w:t>
                        </w:r>
                      </w:p>
                    </w:tc>
                    <w:tc>
                      <w:tcPr>
                        <w:tcW w:w="1980" w:type="dxa"/>
                        <w:shd w:val="clear" w:color="auto" w:fill="D9D9D9" w:themeFill="background1" w:themeFillShade="D9"/>
                        <w:vAlign w:val="center"/>
                      </w:tcPr>
                      <w:p w14:paraId="26CD9183" w14:textId="48510461" w:rsidR="003F154A" w:rsidRDefault="008B7D25" w:rsidP="000A7C6B">
                        <w:pPr>
                          <w:jc w:val="center"/>
                          <w:rPr>
                            <w:rStyle w:val="Strong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1980" w:type="dxa"/>
                        <w:shd w:val="clear" w:color="auto" w:fill="D9D9D9" w:themeFill="background1" w:themeFillShade="D9"/>
                        <w:vAlign w:val="center"/>
                      </w:tcPr>
                      <w:p w14:paraId="375427E8" w14:textId="18814939" w:rsidR="003F154A" w:rsidRDefault="008B7D25" w:rsidP="000A7C6B">
                        <w:pPr>
                          <w:jc w:val="center"/>
                          <w:rPr>
                            <w:rStyle w:val="Strong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980" w:type="dxa"/>
                        <w:shd w:val="clear" w:color="auto" w:fill="D9D9D9" w:themeFill="background1" w:themeFillShade="D9"/>
                        <w:vAlign w:val="center"/>
                      </w:tcPr>
                      <w:p w14:paraId="328BB68A" w14:textId="449CA340" w:rsidR="003F154A" w:rsidRDefault="008B7D25" w:rsidP="000A7C6B">
                        <w:pPr>
                          <w:jc w:val="center"/>
                          <w:rPr>
                            <w:rStyle w:val="Strong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2070" w:type="dxa"/>
                        <w:shd w:val="clear" w:color="auto" w:fill="D9D9D9" w:themeFill="background1" w:themeFillShade="D9"/>
                        <w:vAlign w:val="center"/>
                      </w:tcPr>
                      <w:p w14:paraId="34E69C02" w14:textId="659E3F8E" w:rsidR="003F154A" w:rsidRDefault="008B7D25" w:rsidP="000A7C6B">
                        <w:pPr>
                          <w:jc w:val="center"/>
                          <w:rPr>
                            <w:rStyle w:val="Strong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Resultant</w:t>
                        </w:r>
                      </w:p>
                    </w:tc>
                  </w:tr>
                  <w:tr w:rsidR="003F154A" w14:paraId="3C6ECB0F" w14:textId="77777777" w:rsidTr="00452CBC">
                    <w:trPr>
                      <w:trHeight w:val="263"/>
                    </w:trPr>
                    <w:tc>
                      <w:tcPr>
                        <w:tcW w:w="2659" w:type="dxa"/>
                        <w:shd w:val="clear" w:color="auto" w:fill="D9D9D9" w:themeFill="background1" w:themeFillShade="D9"/>
                        <w:vAlign w:val="center"/>
                      </w:tcPr>
                      <w:p w14:paraId="0EA7AEEC" w14:textId="275F2D6F" w:rsidR="003F154A" w:rsidRDefault="008B7D25" w:rsidP="000A7C6B">
                        <w:pPr>
                          <w:jc w:val="center"/>
                          <w:rPr>
                            <w:rStyle w:val="Strong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Reaction force(N)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14:paraId="51EE567F" w14:textId="03354378" w:rsidR="003F154A" w:rsidRPr="00EF37BF" w:rsidRDefault="008B7D25" w:rsidP="000A7C6B">
                        <w:pPr>
                          <w:jc w:val="center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1,500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14:paraId="3F7919E8" w14:textId="6EAAD167" w:rsidR="003F154A" w:rsidRPr="00EF37BF" w:rsidRDefault="008B7D25" w:rsidP="000A7C6B">
                        <w:pPr>
                          <w:jc w:val="center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0.000518799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14:paraId="23E3B5F8" w14:textId="5A7853D7" w:rsidR="003F154A" w:rsidRDefault="008B7D25" w:rsidP="000A7C6B">
                        <w:pPr>
                          <w:jc w:val="center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-0.00524521</w:t>
                        </w:r>
                      </w:p>
                    </w:tc>
                    <w:tc>
                      <w:tcPr>
                        <w:tcW w:w="2070" w:type="dxa"/>
                        <w:shd w:val="clear" w:color="auto" w:fill="FFFFFF" w:themeFill="background1"/>
                        <w:vAlign w:val="center"/>
                      </w:tcPr>
                      <w:p w14:paraId="71C8B904" w14:textId="122F478E" w:rsidR="003F154A" w:rsidRPr="00EF37BF" w:rsidRDefault="008B7D25" w:rsidP="000A7C6B">
                        <w:pPr>
                          <w:jc w:val="center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1,500</w:t>
                        </w:r>
                      </w:p>
                    </w:tc>
                  </w:tr>
                  <w:tr w:rsidR="00935682" w14:paraId="746D3B6A" w14:textId="77777777" w:rsidTr="00452CBC">
                    <w:trPr>
                      <w:cantSplit/>
                      <w:trHeight w:val="263"/>
                    </w:trPr>
                    <w:tc>
                      <w:tcPr>
                        <w:tcW w:w="2659" w:type="dxa"/>
                        <w:shd w:val="clear" w:color="auto" w:fill="D9D9D9" w:themeFill="background1" w:themeFillShade="D9"/>
                        <w:vAlign w:val="center"/>
                      </w:tcPr>
                      <w:p w14:paraId="0170DAFD" w14:textId="095EC1C3" w:rsidR="00935682" w:rsidRDefault="008B7D25" w:rsidP="000A7C6B">
                        <w:pPr>
                          <w:jc w:val="center"/>
                          <w:rPr>
                            <w:rStyle w:val="Strong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Reaction Moment(</w:t>
                        </w:r>
                        <w:proofErr w:type="spellStart"/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N.m</w:t>
                        </w:r>
                        <w:proofErr w:type="spellEnd"/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14:paraId="618DDBE6" w14:textId="2D6A0D57" w:rsidR="00935682" w:rsidRDefault="008B7D25" w:rsidP="000A7C6B">
                        <w:pPr>
                          <w:jc w:val="center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14:paraId="1A39E50B" w14:textId="2A3045EB" w:rsidR="00935682" w:rsidRDefault="008B7D25" w:rsidP="000A7C6B">
                        <w:pPr>
                          <w:jc w:val="center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980" w:type="dxa"/>
                        <w:shd w:val="clear" w:color="auto" w:fill="FFFFFF" w:themeFill="background1"/>
                        <w:vAlign w:val="center"/>
                      </w:tcPr>
                      <w:p w14:paraId="3A1497CF" w14:textId="55355544" w:rsidR="00935682" w:rsidRDefault="008B7D25" w:rsidP="000A7C6B">
                        <w:pPr>
                          <w:jc w:val="center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2070" w:type="dxa"/>
                        <w:shd w:val="clear" w:color="auto" w:fill="FFFFFF" w:themeFill="background1"/>
                        <w:vAlign w:val="center"/>
                      </w:tcPr>
                      <w:p w14:paraId="4310BE9C" w14:textId="3AD8D50C" w:rsidR="00935682" w:rsidRDefault="008B7D25" w:rsidP="000A7C6B">
                        <w:pPr>
                          <w:jc w:val="center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14:paraId="1D8D3C0F" w14:textId="77777777" w:rsidR="003F154A" w:rsidRDefault="003F154A" w:rsidP="003F154A">
                  <w:pPr>
                    <w:jc w:val="center"/>
                    <w:rPr>
                      <w:rStyle w:val="Strong"/>
                      <w:b/>
                      <w:sz w:val="18"/>
                      <w:szCs w:val="18"/>
                    </w:rPr>
                  </w:pPr>
                  <w:r>
                    <w:rPr>
                      <w:rStyle w:val="Strong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14:paraId="666F481C" w14:textId="77777777" w:rsidR="005273D5" w:rsidRDefault="005273D5" w:rsidP="00840CC7">
            <w:pPr>
              <w:pStyle w:val="TOC3"/>
            </w:pPr>
          </w:p>
          <w:tbl>
            <w:tblPr>
              <w:tblStyle w:val="LightList-Accent2"/>
              <w:tblW w:w="10816" w:type="dxa"/>
              <w:tblBorders>
                <w:top w:val="single" w:sz="18" w:space="0" w:color="C0504D" w:themeColor="accent2"/>
                <w:left w:val="single" w:sz="8" w:space="0" w:color="000000" w:themeColor="text1"/>
                <w:bottom w:val="single" w:sz="18" w:space="0" w:color="C0504D" w:themeColor="accent2"/>
                <w:right w:val="single" w:sz="8" w:space="0" w:color="000000" w:themeColor="text1"/>
                <w:insideH w:val="single" w:sz="8" w:space="0" w:color="000000" w:themeColor="text1"/>
                <w:insideV w:val="single" w:sz="2" w:space="0" w:color="auto"/>
              </w:tblBorders>
              <w:tblLayout w:type="fixed"/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54"/>
              <w:gridCol w:w="3234"/>
              <w:gridCol w:w="5928"/>
            </w:tblGrid>
            <w:tr w:rsidR="008B7D25" w14:paraId="1D3654DF" w14:textId="77777777" w:rsidTr="00A5484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54" w:type="dxa"/>
                  <w:tcBorders>
                    <w:left w:val="single" w:sz="18" w:space="0" w:color="C0504D" w:themeColor="accent2"/>
                    <w:right w:val="single" w:sz="18" w:space="0" w:color="C0504D" w:themeColor="accent2"/>
                  </w:tcBorders>
                  <w:shd w:val="clear" w:color="auto" w:fill="F2E0D2"/>
                  <w:vAlign w:val="center"/>
                </w:tcPr>
                <w:p w14:paraId="562E4D56" w14:textId="76C02119" w:rsidR="008B7D25" w:rsidRPr="004E282D" w:rsidRDefault="008B7D25" w:rsidP="005A5DC6">
                  <w:pPr>
                    <w:jc w:val="center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Load name</w:t>
                  </w:r>
                </w:p>
              </w:tc>
              <w:tc>
                <w:tcPr>
                  <w:tcW w:w="3234" w:type="dxa"/>
                  <w:tcBorders>
                    <w:left w:val="single" w:sz="18" w:space="0" w:color="C0504D" w:themeColor="accent2"/>
                    <w:bottom w:val="single" w:sz="18" w:space="0" w:color="C0504D" w:themeColor="accent2"/>
                    <w:right w:val="single" w:sz="18" w:space="0" w:color="C0504D" w:themeColor="accent2"/>
                  </w:tcBorders>
                  <w:shd w:val="clear" w:color="auto" w:fill="F2E0D2"/>
                  <w:vAlign w:val="center"/>
                </w:tcPr>
                <w:p w14:paraId="4959BD0D" w14:textId="1E318B8D" w:rsidR="008B7D25" w:rsidRPr="004E282D" w:rsidRDefault="008B7D25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Load Image</w:t>
                  </w:r>
                </w:p>
              </w:tc>
              <w:tc>
                <w:tcPr>
                  <w:tcW w:w="5928" w:type="dxa"/>
                  <w:tcBorders>
                    <w:left w:val="single" w:sz="18" w:space="0" w:color="C0504D" w:themeColor="accent2"/>
                    <w:bottom w:val="single" w:sz="18" w:space="0" w:color="C0504D" w:themeColor="accent2"/>
                    <w:right w:val="single" w:sz="18" w:space="0" w:color="C0504D" w:themeColor="accent2"/>
                  </w:tcBorders>
                  <w:shd w:val="clear" w:color="auto" w:fill="F2E0D2"/>
                  <w:vAlign w:val="center"/>
                </w:tcPr>
                <w:p w14:paraId="7AF17C31" w14:textId="7B93D2FF" w:rsidR="008B7D25" w:rsidRPr="004E282D" w:rsidRDefault="008B7D25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Load Details</w:t>
                  </w:r>
                </w:p>
              </w:tc>
            </w:tr>
            <w:tr w:rsidR="008B7D25" w14:paraId="106CC8B0" w14:textId="77777777" w:rsidTr="008B7D2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54" w:type="dxa"/>
                  <w:tcBorders>
                    <w:top w:val="single" w:sz="18" w:space="0" w:color="C0504D" w:themeColor="accent2"/>
                    <w:left w:val="single" w:sz="18" w:space="0" w:color="C0504D" w:themeColor="accent2"/>
                    <w:bottom w:val="single" w:sz="18" w:space="0" w:color="C0504D" w:themeColor="accent2"/>
                  </w:tcBorders>
                  <w:vAlign w:val="center"/>
                </w:tcPr>
                <w:p w14:paraId="4862A63C" w14:textId="6ADD6CC5" w:rsidR="008B7D25" w:rsidRPr="00F42DD1" w:rsidRDefault="008B7D25" w:rsidP="005A5DC6">
                  <w:pPr>
                    <w:jc w:val="center"/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Force-1</w:t>
                  </w:r>
                </w:p>
              </w:tc>
              <w:tc>
                <w:tcPr>
                  <w:tcW w:w="3234" w:type="dxa"/>
                  <w:tcBorders>
                    <w:top w:val="single" w:sz="18" w:space="0" w:color="C0504D" w:themeColor="accent2"/>
                    <w:bottom w:val="single" w:sz="18" w:space="0" w:color="C0504D" w:themeColor="accent2"/>
                  </w:tcBorders>
                </w:tcPr>
                <w:p w14:paraId="0B90209F" w14:textId="04987390" w:rsidR="008B7D25" w:rsidRPr="006208CB" w:rsidRDefault="008B7D25" w:rsidP="000A7C6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Strong"/>
                      <w:b w:val="0"/>
                      <w:sz w:val="20"/>
                      <w:szCs w:val="20"/>
                    </w:rPr>
                  </w:pPr>
                  <w:r>
                    <w:rPr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 wp14:anchorId="679620C5" wp14:editId="57B28635">
                        <wp:extent cx="1907540" cy="1262380"/>
                        <wp:effectExtent l="0" t="0" r="0" b="0"/>
                        <wp:docPr id="10" name="Picture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7540" cy="1262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28" w:type="dxa"/>
                  <w:tcBorders>
                    <w:top w:val="single" w:sz="18" w:space="0" w:color="C0504D" w:themeColor="accent2"/>
                    <w:bottom w:val="single" w:sz="18" w:space="0" w:color="C0504D" w:themeColor="accent2"/>
                    <w:right w:val="single" w:sz="18" w:space="0" w:color="C0504D" w:themeColor="accent2"/>
                  </w:tcBorders>
                </w:tcPr>
                <w:tbl>
                  <w:tblPr>
                    <w:tblStyle w:val="MediumGrid1-Accent6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3096"/>
                    <w:gridCol w:w="2602"/>
                  </w:tblGrid>
                  <w:tr w:rsidR="008B7D25" w14:paraId="155B6506" w14:textId="77777777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  <w:hideMark/>
                      </w:tcPr>
                      <w:p w14:paraId="2F5B2B1E" w14:textId="2D4EB78F" w:rsidR="008B7D25" w:rsidRPr="00BE6656" w:rsidRDefault="008B7D25" w:rsidP="003F2268">
                        <w:pPr>
                          <w:jc w:val="right"/>
                          <w:rPr>
                            <w:rStyle w:val="Strong"/>
                            <w:bCs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Entities: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  <w:hideMark/>
                      </w:tcPr>
                      <w:p w14:paraId="5791F471" w14:textId="3FE4BF31" w:rsidR="008B7D25" w:rsidRPr="00B77EA3" w:rsidRDefault="008B7D25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1 face(s)</w:t>
                        </w:r>
                      </w:p>
                    </w:tc>
                  </w:tr>
                  <w:tr w:rsidR="008B7D25" w14:paraId="1F501681" w14:textId="77777777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14:paraId="3401CFD0" w14:textId="5E7C268F" w:rsidR="008B7D25" w:rsidRDefault="008B7D25" w:rsidP="003F226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Type: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14:paraId="448E39E6" w14:textId="5BE011AA" w:rsidR="008B7D25" w:rsidRDefault="008B7D25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Apply normal force</w:t>
                        </w:r>
                      </w:p>
                    </w:tc>
                  </w:tr>
                  <w:tr w:rsidR="008B7D25" w14:paraId="0726F908" w14:textId="77777777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14:paraId="6AAC3D64" w14:textId="7D2C6A5D" w:rsidR="008B7D25" w:rsidRDefault="008B7D25" w:rsidP="003F226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Value: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14:paraId="6CBC1964" w14:textId="2BF97669" w:rsidR="008B7D25" w:rsidRDefault="008B7D25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1,500 N</w:t>
                        </w:r>
                      </w:p>
                    </w:tc>
                  </w:tr>
                </w:tbl>
                <w:p w14:paraId="0720CD33" w14:textId="77777777" w:rsidR="008B7D25" w:rsidRDefault="008B7D25" w:rsidP="000A7C6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Strong"/>
                    </w:rPr>
                  </w:pPr>
                </w:p>
              </w:tc>
            </w:tr>
            <w:tr w:rsidR="008B7D25" w14:paraId="03E2BE2A" w14:textId="77777777" w:rsidTr="002D09A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54" w:type="dxa"/>
                  <w:tcBorders>
                    <w:top w:val="single" w:sz="18" w:space="0" w:color="C0504D" w:themeColor="accent2"/>
                    <w:left w:val="single" w:sz="18" w:space="0" w:color="C0504D" w:themeColor="accent2"/>
                  </w:tcBorders>
                  <w:vAlign w:val="center"/>
                </w:tcPr>
                <w:p w14:paraId="31657B1D" w14:textId="6CD9FCCE" w:rsidR="008B7D25" w:rsidRPr="00F42DD1" w:rsidRDefault="008B7D25" w:rsidP="002D09A7">
                  <w:pPr>
                    <w:jc w:val="center"/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Force-3</w:t>
                  </w:r>
                </w:p>
              </w:tc>
              <w:tc>
                <w:tcPr>
                  <w:tcW w:w="3234" w:type="dxa"/>
                  <w:tcBorders>
                    <w:top w:val="single" w:sz="18" w:space="0" w:color="C0504D" w:themeColor="accent2"/>
                  </w:tcBorders>
                </w:tcPr>
                <w:p w14:paraId="1D30CAAC" w14:textId="36CC4252" w:rsidR="008B7D25" w:rsidRPr="006208CB" w:rsidRDefault="008B7D25" w:rsidP="002D09A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 w:val="0"/>
                      <w:sz w:val="20"/>
                      <w:szCs w:val="20"/>
                    </w:rPr>
                  </w:pPr>
                  <w:r>
                    <w:rPr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 wp14:anchorId="551909C5" wp14:editId="2C849203">
                        <wp:extent cx="1907540" cy="1262380"/>
                        <wp:effectExtent l="0" t="0" r="0" b="0"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7540" cy="1262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28" w:type="dxa"/>
                  <w:tcBorders>
                    <w:top w:val="single" w:sz="18" w:space="0" w:color="C0504D" w:themeColor="accent2"/>
                    <w:right w:val="single" w:sz="18" w:space="0" w:color="C0504D" w:themeColor="accent2"/>
                  </w:tcBorders>
                </w:tcPr>
                <w:tbl>
                  <w:tblPr>
                    <w:tblStyle w:val="MediumGrid1-Accent6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3096"/>
                    <w:gridCol w:w="2602"/>
                  </w:tblGrid>
                  <w:tr w:rsidR="008B7D25" w14:paraId="7301B52F" w14:textId="77777777" w:rsidTr="002D09A7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  <w:hideMark/>
                      </w:tcPr>
                      <w:p w14:paraId="73DBF8BB" w14:textId="29F15CDA" w:rsidR="008B7D25" w:rsidRPr="00BE6656" w:rsidRDefault="008B7D25" w:rsidP="002D09A7">
                        <w:pPr>
                          <w:jc w:val="right"/>
                          <w:rPr>
                            <w:rStyle w:val="Strong"/>
                            <w:bCs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Entities: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  <w:hideMark/>
                      </w:tcPr>
                      <w:p w14:paraId="58E20C60" w14:textId="2B83D41D" w:rsidR="008B7D25" w:rsidRPr="00B77EA3" w:rsidRDefault="008B7D25" w:rsidP="002D09A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8 face(s)</w:t>
                        </w:r>
                      </w:p>
                    </w:tc>
                  </w:tr>
                  <w:tr w:rsidR="008B7D25" w14:paraId="6CB83E57" w14:textId="77777777" w:rsidTr="002D09A7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14:paraId="616A0A95" w14:textId="733C76B4" w:rsidR="008B7D25" w:rsidRDefault="008B7D25" w:rsidP="002D09A7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Type: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14:paraId="3C24D97C" w14:textId="71A2D531" w:rsidR="008B7D25" w:rsidRDefault="008B7D25" w:rsidP="002D09A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Apply normal force</w:t>
                        </w:r>
                      </w:p>
                    </w:tc>
                  </w:tr>
                  <w:tr w:rsidR="008B7D25" w14:paraId="45E5F74A" w14:textId="77777777" w:rsidTr="002D09A7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14:paraId="1DD174D8" w14:textId="224CAB6D" w:rsidR="008B7D25" w:rsidRDefault="008B7D25" w:rsidP="002D09A7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Value: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14:paraId="077C4815" w14:textId="72592A65" w:rsidR="008B7D25" w:rsidRDefault="008B7D25" w:rsidP="002D09A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400 N</w:t>
                        </w:r>
                      </w:p>
                    </w:tc>
                  </w:tr>
                </w:tbl>
                <w:p w14:paraId="2390C503" w14:textId="77777777" w:rsidR="008B7D25" w:rsidRDefault="008B7D25" w:rsidP="002D09A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</w:rPr>
                  </w:pPr>
                </w:p>
              </w:tc>
            </w:tr>
          </w:tbl>
          <w:p w14:paraId="133A488A" w14:textId="0B237222" w:rsidR="005273D5" w:rsidRDefault="005273D5" w:rsidP="000A7C6B">
            <w:pPr>
              <w:rPr>
                <w:rStyle w:val="Strong"/>
              </w:rPr>
            </w:pPr>
          </w:p>
        </w:tc>
      </w:tr>
    </w:tbl>
    <w:p w14:paraId="466EEAFC" w14:textId="77777777" w:rsidR="00132707" w:rsidRDefault="00132707" w:rsidP="0013270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6"/>
      </w:tblGrid>
      <w:tr w:rsidR="00132707" w14:paraId="67B1A517" w14:textId="77777777" w:rsidTr="005B3D16">
        <w:tc>
          <w:tcPr>
            <w:tcW w:w="11016" w:type="dxa"/>
          </w:tcPr>
          <w:p w14:paraId="2839A4DC" w14:textId="326A877D" w:rsidR="00132707" w:rsidRDefault="00132707" w:rsidP="000A7C6B">
            <w:pPr>
              <w:pStyle w:val="Heading1"/>
            </w:pPr>
            <w:r>
              <w:br w:type="page"/>
            </w:r>
            <w:bookmarkStart w:id="13" w:name="_Toc130766843"/>
            <w:r w:rsidR="008B7D25">
              <w:t>Connector Definitions</w:t>
            </w:r>
            <w:bookmarkEnd w:id="13"/>
          </w:p>
          <w:p w14:paraId="57D2CC64" w14:textId="3BDC9443" w:rsidR="00132707" w:rsidRDefault="008B7D25" w:rsidP="000A7C6B">
            <w:r>
              <w:t>No Data</w:t>
            </w:r>
          </w:p>
          <w:p w14:paraId="4CF8063F" w14:textId="69DE2989" w:rsidR="00EF37BF" w:rsidRPr="009C0A33" w:rsidRDefault="00EF37BF" w:rsidP="000A7C6B"/>
          <w:p w14:paraId="73A19D40" w14:textId="77777777" w:rsidR="000F2729" w:rsidRDefault="000F2729" w:rsidP="000A7C6B"/>
          <w:p w14:paraId="1A1AA1E1" w14:textId="0AEC6CE7" w:rsidR="00E12C21" w:rsidRDefault="00E12C21" w:rsidP="000A7C6B"/>
          <w:p w14:paraId="3B1675CA" w14:textId="63BC3C68" w:rsidR="00132707" w:rsidRDefault="00132707" w:rsidP="000A7C6B"/>
        </w:tc>
      </w:tr>
    </w:tbl>
    <w:p w14:paraId="251753FA" w14:textId="77777777" w:rsidR="00104BD8" w:rsidRDefault="00104BD8" w:rsidP="006936A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016"/>
      </w:tblGrid>
      <w:tr w:rsidR="00104BD8" w14:paraId="3E2D7D80" w14:textId="77777777" w:rsidTr="00213D4E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14:paraId="332D41E5" w14:textId="42F968C5" w:rsidR="00104BD8" w:rsidRDefault="008B7D25" w:rsidP="008B7D25">
            <w:pPr>
              <w:pStyle w:val="Heading1"/>
            </w:pPr>
            <w:bookmarkStart w:id="14" w:name="_Toc130766844"/>
            <w:r>
              <w:lastRenderedPageBreak/>
              <w:t>Interaction Information</w:t>
            </w:r>
            <w:bookmarkEnd w:id="14"/>
          </w:p>
          <w:p w14:paraId="6A45BB37" w14:textId="77777777" w:rsidR="00104BD8" w:rsidRPr="000B04D4" w:rsidRDefault="00104BD8" w:rsidP="000A7C6B"/>
          <w:tbl>
            <w:tblPr>
              <w:tblStyle w:val="LightGrid-Accent11"/>
              <w:tblW w:w="0" w:type="auto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20"/>
              <w:gridCol w:w="4067"/>
              <w:gridCol w:w="4067"/>
            </w:tblGrid>
            <w:tr w:rsidR="002B4DE8" w14:paraId="4E57F921" w14:textId="77777777" w:rsidTr="00213D4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20" w:type="dxa"/>
                  <w:tcBorders>
                    <w:top w:val="none" w:sz="0" w:space="0" w:color="auto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102C22B2" w14:textId="4EB0FEF5" w:rsidR="002B4DE8" w:rsidRDefault="008B7D25" w:rsidP="00C16188">
                  <w:pPr>
                    <w:jc w:val="center"/>
                  </w:pPr>
                  <w:r>
                    <w:t>Interaction</w:t>
                  </w:r>
                </w:p>
              </w:tc>
              <w:tc>
                <w:tcPr>
                  <w:tcW w:w="4067" w:type="dxa"/>
                  <w:tcBorders>
                    <w:top w:val="none" w:sz="0" w:space="0" w:color="auto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083BC7DB" w14:textId="515EC7DC" w:rsidR="002B4DE8" w:rsidRDefault="008B7D25" w:rsidP="00C1618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Interaction Image</w:t>
                  </w:r>
                </w:p>
              </w:tc>
              <w:tc>
                <w:tcPr>
                  <w:tcW w:w="4067" w:type="dxa"/>
                  <w:tcBorders>
                    <w:top w:val="none" w:sz="0" w:space="0" w:color="auto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786ED115" w14:textId="1E49A995" w:rsidR="002B4DE8" w:rsidRDefault="008B7D25" w:rsidP="00C1618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Interaction Properties</w:t>
                  </w:r>
                </w:p>
              </w:tc>
            </w:tr>
            <w:tr w:rsidR="002B4DE8" w14:paraId="6A78C367" w14:textId="77777777" w:rsidTr="003F226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2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1FFD5369" w14:textId="6BEC77AF" w:rsidR="002B4DE8" w:rsidRPr="00211C62" w:rsidRDefault="008B7D25" w:rsidP="00C16188">
                  <w:pPr>
                    <w:jc w:val="center"/>
                    <w:rPr>
                      <w:rFonts w:asciiTheme="minorHAnsi" w:hAnsiTheme="minorHAnsi"/>
                      <w:b w:val="0"/>
                    </w:rPr>
                  </w:pPr>
                  <w:r>
                    <w:rPr>
                      <w:rFonts w:asciiTheme="minorHAnsi" w:hAnsiTheme="minorHAnsi"/>
                      <w:b w:val="0"/>
                    </w:rPr>
                    <w:t>Local Interaction-1</w:t>
                  </w:r>
                </w:p>
              </w:tc>
              <w:tc>
                <w:tcPr>
                  <w:tcW w:w="406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4F81BD" w:themeColor="accent1"/>
                  </w:tcBorders>
                  <w:shd w:val="clear" w:color="auto" w:fill="auto"/>
                  <w:vAlign w:val="center"/>
                </w:tcPr>
                <w:p w14:paraId="5475B69D" w14:textId="6C57369A" w:rsidR="002B4DE8" w:rsidRPr="000B04D4" w:rsidRDefault="008B7D25" w:rsidP="00C1618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68D6AC9A" wp14:editId="19D718B2">
                        <wp:extent cx="2445385" cy="1618615"/>
                        <wp:effectExtent l="0" t="0" r="0" b="635"/>
                        <wp:docPr id="12" name="Picture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5385" cy="1618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7" w:type="dxa"/>
                  <w:tcBorders>
                    <w:top w:val="single" w:sz="18" w:space="0" w:color="548DD4" w:themeColor="text2" w:themeTint="99"/>
                    <w:left w:val="single" w:sz="18" w:space="0" w:color="4F81BD" w:themeColor="accent1"/>
                    <w:bottom w:val="single" w:sz="18" w:space="0" w:color="548DD4" w:themeColor="text2" w:themeTint="99"/>
                    <w:right w:val="single" w:sz="18" w:space="0" w:color="4F81BD" w:themeColor="accent1"/>
                  </w:tcBorders>
                  <w:shd w:val="clear" w:color="auto" w:fill="auto"/>
                </w:tcPr>
                <w:tbl>
                  <w:tblPr>
                    <w:tblStyle w:val="MediumGrid1-Accent6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2093"/>
                    <w:gridCol w:w="1758"/>
                  </w:tblGrid>
                  <w:tr w:rsidR="0017091B" w14:paraId="737C2B49" w14:textId="77777777" w:rsidTr="004F6DE4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  <w:hideMark/>
                      </w:tcPr>
                      <w:p w14:paraId="42EB8C36" w14:textId="51F46F53" w:rsidR="0017091B" w:rsidRPr="00BE6656" w:rsidRDefault="008B7D25" w:rsidP="004F6DE4">
                        <w:pPr>
                          <w:jc w:val="right"/>
                          <w:rPr>
                            <w:rStyle w:val="Strong"/>
                            <w:bCs/>
                          </w:rPr>
                        </w:pPr>
                        <w:r>
                          <w:t>Type: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  <w:hideMark/>
                      </w:tcPr>
                      <w:p w14:paraId="616ED206" w14:textId="295F98A6" w:rsidR="0017091B" w:rsidRPr="00BE6656" w:rsidRDefault="008B7D25" w:rsidP="004F6DE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</w:rPr>
                          <w:t xml:space="preserve">Contact interaction pair </w:t>
                        </w:r>
                      </w:p>
                    </w:tc>
                  </w:tr>
                  <w:tr w:rsidR="008B7D25" w14:paraId="2DA3AB95" w14:textId="77777777" w:rsidTr="004F6DE4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14:paraId="65C190CC" w14:textId="7AFA3417" w:rsidR="008B7D25" w:rsidRDefault="008B7D25" w:rsidP="004F6DE4">
                        <w:pPr>
                          <w:jc w:val="right"/>
                        </w:pPr>
                        <w:r>
                          <w:t>Entities: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14:paraId="4DDCE0AA" w14:textId="6BAD42B3" w:rsidR="008B7D25" w:rsidRDefault="008B7D25" w:rsidP="004F6DE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</w:rPr>
                          <w:t>4 face(s)</w:t>
                        </w:r>
                      </w:p>
                    </w:tc>
                  </w:tr>
                  <w:tr w:rsidR="008B7D25" w14:paraId="09914205" w14:textId="77777777" w:rsidTr="004F6DE4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14:paraId="5A9D5263" w14:textId="249E70AA" w:rsidR="008B7D25" w:rsidRDefault="008B7D25" w:rsidP="004F6DE4">
                        <w:pPr>
                          <w:jc w:val="right"/>
                        </w:pPr>
                        <w:r>
                          <w:t>Advanced: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14:paraId="606E7BD3" w14:textId="6D550219" w:rsidR="008B7D25" w:rsidRDefault="008B7D25" w:rsidP="004F6DE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</w:rPr>
                          <w:t>Surface to surface</w:t>
                        </w:r>
                      </w:p>
                    </w:tc>
                  </w:tr>
                </w:tbl>
                <w:p w14:paraId="7D957A10" w14:textId="77777777" w:rsidR="00213D4E" w:rsidRPr="00211C62" w:rsidRDefault="00213D4E" w:rsidP="0017091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  <w:tr w:rsidR="003F2268" w14:paraId="3D32797D" w14:textId="77777777" w:rsidTr="003F226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3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4F81BD" w:themeColor="accent1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35ED2F8B" w14:textId="7FE30F56" w:rsidR="003F2268" w:rsidRDefault="008B7D25" w:rsidP="003F2268">
                  <w:pPr>
                    <w:rPr>
                      <w:rStyle w:val="Strong"/>
                    </w:rPr>
                  </w:pPr>
                  <w:r>
                    <w:rPr>
                      <w:rStyle w:val="Strong"/>
                      <w:b/>
                    </w:rPr>
                    <w:t>Contact/Friction force</w:t>
                  </w:r>
                </w:p>
                <w:tbl>
                  <w:tblPr>
                    <w:tblStyle w:val="TableGrid"/>
                    <w:tblW w:w="10597" w:type="dxa"/>
                    <w:tblLayout w:type="fixed"/>
                    <w:tblLook w:val="06A0" w:firstRow="1" w:lastRow="0" w:firstColumn="1" w:lastColumn="0" w:noHBand="1" w:noVBand="1"/>
                  </w:tblPr>
                  <w:tblGrid>
                    <w:gridCol w:w="2547"/>
                    <w:gridCol w:w="1967"/>
                    <w:gridCol w:w="1967"/>
                    <w:gridCol w:w="1967"/>
                    <w:gridCol w:w="2149"/>
                  </w:tblGrid>
                  <w:tr w:rsidR="003F2268" w14:paraId="0906CE13" w14:textId="77777777" w:rsidTr="00AB7ED5">
                    <w:trPr>
                      <w:trHeight w:val="273"/>
                    </w:trPr>
                    <w:tc>
                      <w:tcPr>
                        <w:tcW w:w="254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D9D9D9" w:themeFill="background1" w:themeFillShade="D9"/>
                        <w:vAlign w:val="center"/>
                        <w:hideMark/>
                      </w:tcPr>
                      <w:p w14:paraId="6745BB44" w14:textId="06CDADF5" w:rsidR="003F2268" w:rsidRDefault="008B7D25" w:rsidP="00AB7ED5">
                        <w:pPr>
                          <w:jc w:val="center"/>
                          <w:rPr>
                            <w:rStyle w:val="Strong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Components</w:t>
                        </w:r>
                      </w:p>
                    </w:tc>
                    <w:tc>
                      <w:tcPr>
                        <w:tcW w:w="19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D9D9D9" w:themeFill="background1" w:themeFillShade="D9"/>
                        <w:vAlign w:val="center"/>
                        <w:hideMark/>
                      </w:tcPr>
                      <w:p w14:paraId="792DFC63" w14:textId="17BF17EF" w:rsidR="003F2268" w:rsidRDefault="008B7D25" w:rsidP="00AB7ED5">
                        <w:pPr>
                          <w:jc w:val="center"/>
                          <w:rPr>
                            <w:rStyle w:val="Strong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19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D9D9D9" w:themeFill="background1" w:themeFillShade="D9"/>
                        <w:vAlign w:val="center"/>
                        <w:hideMark/>
                      </w:tcPr>
                      <w:p w14:paraId="74385640" w14:textId="10AAC647" w:rsidR="003F2268" w:rsidRDefault="008B7D25" w:rsidP="00AB7ED5">
                        <w:pPr>
                          <w:jc w:val="center"/>
                          <w:rPr>
                            <w:rStyle w:val="Strong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9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D9D9D9" w:themeFill="background1" w:themeFillShade="D9"/>
                        <w:vAlign w:val="center"/>
                        <w:hideMark/>
                      </w:tcPr>
                      <w:p w14:paraId="3051D1DB" w14:textId="4F9F4424" w:rsidR="003F2268" w:rsidRDefault="008B7D25" w:rsidP="00AB7ED5">
                        <w:pPr>
                          <w:jc w:val="center"/>
                          <w:rPr>
                            <w:rStyle w:val="Strong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21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D9D9D9" w:themeFill="background1" w:themeFillShade="D9"/>
                        <w:vAlign w:val="center"/>
                        <w:hideMark/>
                      </w:tcPr>
                      <w:p w14:paraId="4DEC9B18" w14:textId="7B8CE6CF" w:rsidR="003F2268" w:rsidRDefault="008B7D25" w:rsidP="00AB7ED5">
                        <w:pPr>
                          <w:jc w:val="center"/>
                          <w:rPr>
                            <w:rStyle w:val="Strong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Resultant</w:t>
                        </w:r>
                      </w:p>
                    </w:tc>
                  </w:tr>
                  <w:tr w:rsidR="003F2268" w14:paraId="58947914" w14:textId="77777777" w:rsidTr="00AB7ED5">
                    <w:trPr>
                      <w:trHeight w:val="287"/>
                    </w:trPr>
                    <w:tc>
                      <w:tcPr>
                        <w:tcW w:w="254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D9D9D9" w:themeFill="background1" w:themeFillShade="D9"/>
                        <w:vAlign w:val="center"/>
                        <w:hideMark/>
                      </w:tcPr>
                      <w:p w14:paraId="651C6706" w14:textId="24A863C5" w:rsidR="003F2268" w:rsidRDefault="008B7D25" w:rsidP="00AB7ED5">
                        <w:pPr>
                          <w:jc w:val="center"/>
                          <w:rPr>
                            <w:rStyle w:val="Strong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Contact Force(N)</w:t>
                        </w:r>
                      </w:p>
                    </w:tc>
                    <w:tc>
                      <w:tcPr>
                        <w:tcW w:w="19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vAlign w:val="center"/>
                        <w:hideMark/>
                      </w:tcPr>
                      <w:p w14:paraId="0DA92CE5" w14:textId="3721A566" w:rsidR="003F2268" w:rsidRDefault="008B7D25" w:rsidP="00AB7ED5">
                        <w:pPr>
                          <w:jc w:val="center"/>
                          <w:rPr>
                            <w:rStyle w:val="Strong"/>
                            <w:b w:val="0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-2.8935E-18</w:t>
                        </w:r>
                      </w:p>
                    </w:tc>
                    <w:tc>
                      <w:tcPr>
                        <w:tcW w:w="19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vAlign w:val="center"/>
                        <w:hideMark/>
                      </w:tcPr>
                      <w:p w14:paraId="2E2C0D42" w14:textId="59F1A96B" w:rsidR="003F2268" w:rsidRDefault="008B7D25" w:rsidP="00AB7ED5">
                        <w:pPr>
                          <w:jc w:val="center"/>
                          <w:rPr>
                            <w:rStyle w:val="Strong"/>
                            <w:b w:val="0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4.4582E-16</w:t>
                        </w:r>
                      </w:p>
                    </w:tc>
                    <w:tc>
                      <w:tcPr>
                        <w:tcW w:w="1967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vAlign w:val="center"/>
                        <w:hideMark/>
                      </w:tcPr>
                      <w:p w14:paraId="6B055C10" w14:textId="5EDA1599" w:rsidR="003F2268" w:rsidRDefault="008B7D25" w:rsidP="00AB7ED5">
                        <w:pPr>
                          <w:jc w:val="center"/>
                          <w:rPr>
                            <w:rStyle w:val="Strong"/>
                            <w:b w:val="0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2.9365E-14</w:t>
                        </w:r>
                      </w:p>
                    </w:tc>
                    <w:tc>
                      <w:tcPr>
                        <w:tcW w:w="2149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FFFFFF" w:themeFill="background1"/>
                        <w:vAlign w:val="center"/>
                        <w:hideMark/>
                      </w:tcPr>
                      <w:p w14:paraId="47A9CFC4" w14:textId="6C8FC6D6" w:rsidR="003F2268" w:rsidRDefault="008B7D25" w:rsidP="00AB7ED5">
                        <w:pPr>
                          <w:jc w:val="center"/>
                          <w:rPr>
                            <w:rStyle w:val="Strong"/>
                            <w:b w:val="0"/>
                          </w:rPr>
                        </w:pPr>
                        <w:r>
                          <w:rPr>
                            <w:rStyle w:val="Strong"/>
                            <w:sz w:val="20"/>
                            <w:szCs w:val="20"/>
                          </w:rPr>
                          <w:t>2.9369E-14</w:t>
                        </w:r>
                      </w:p>
                    </w:tc>
                  </w:tr>
                </w:tbl>
                <w:p w14:paraId="52F5DD2A" w14:textId="77777777" w:rsidR="003F2268" w:rsidRPr="00213D4E" w:rsidRDefault="00F67294" w:rsidP="003F2268">
                  <w:r>
                    <w:t xml:space="preserve">              </w:t>
                  </w:r>
                </w:p>
              </w:tc>
            </w:tr>
          </w:tbl>
          <w:p w14:paraId="4A2BAF10" w14:textId="5EB41E16" w:rsidR="00104BD8" w:rsidRDefault="00104BD8" w:rsidP="000A7C6B">
            <w:pPr>
              <w:rPr>
                <w:rStyle w:val="A3"/>
              </w:rPr>
            </w:pPr>
          </w:p>
          <w:p w14:paraId="08E7C2EC" w14:textId="77777777" w:rsidR="00104BD8" w:rsidRDefault="00104BD8" w:rsidP="000A7C6B"/>
        </w:tc>
      </w:tr>
    </w:tbl>
    <w:p w14:paraId="72345FF4" w14:textId="77777777" w:rsidR="00A61A59" w:rsidRDefault="00A61A59" w:rsidP="006936A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016"/>
      </w:tblGrid>
      <w:tr w:rsidR="00A61A59" w14:paraId="6BFAED09" w14:textId="77777777" w:rsidTr="00A14EA8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14:paraId="5E520648" w14:textId="0F41A339" w:rsidR="00A61A59" w:rsidRDefault="008B7D25" w:rsidP="000A7C6B">
            <w:pPr>
              <w:pStyle w:val="Heading1"/>
            </w:pPr>
            <w:bookmarkStart w:id="15" w:name="_Toc130766845"/>
            <w:r>
              <w:lastRenderedPageBreak/>
              <w:t>Mesh information</w:t>
            </w:r>
            <w:bookmarkEnd w:id="15"/>
          </w:p>
          <w:tbl>
            <w:tblPr>
              <w:tblStyle w:val="MediumList1-Accent11"/>
              <w:tblW w:w="0" w:type="auto"/>
              <w:tblLayout w:type="fixed"/>
              <w:tblLook w:val="0480" w:firstRow="0" w:lastRow="0" w:firstColumn="1" w:lastColumn="0" w:noHBand="0" w:noVBand="1"/>
            </w:tblPr>
            <w:tblGrid>
              <w:gridCol w:w="5392"/>
              <w:gridCol w:w="5393"/>
            </w:tblGrid>
            <w:tr w:rsidR="00A9531D" w14:paraId="4FE87DE6" w14:textId="77777777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0BC7CEB4" w14:textId="27F605B1" w:rsidR="00A9531D" w:rsidRDefault="008B7D25" w:rsidP="00C16188">
                  <w:r>
                    <w:t>Mesh type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0B517B01" w14:textId="0D86833C" w:rsidR="00A9531D" w:rsidRDefault="008B7D25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Solid Mesh</w:t>
                  </w:r>
                </w:p>
              </w:tc>
            </w:tr>
            <w:tr w:rsidR="008B7D25" w14:paraId="12891562" w14:textId="77777777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449A4691" w14:textId="30060521" w:rsidR="008B7D25" w:rsidRDefault="008B7D25" w:rsidP="00C16188">
                  <w:r>
                    <w:t xml:space="preserve">Mesher Used: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6D91EEF5" w14:textId="71FF8320" w:rsidR="008B7D25" w:rsidRDefault="008B7D25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Blended curvature-based mesh</w:t>
                  </w:r>
                </w:p>
              </w:tc>
            </w:tr>
            <w:tr w:rsidR="008B7D25" w14:paraId="7AD5CA52" w14:textId="77777777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0A305624" w14:textId="76BFB594" w:rsidR="008B7D25" w:rsidRDefault="008B7D25" w:rsidP="00C16188">
                  <w:r>
                    <w:t>Jacobian points for High quality mesh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7B655E0B" w14:textId="33A5F078" w:rsidR="008B7D25" w:rsidRDefault="008B7D25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16 Points</w:t>
                  </w:r>
                </w:p>
              </w:tc>
            </w:tr>
            <w:tr w:rsidR="008B7D25" w14:paraId="1EB18A90" w14:textId="77777777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41C15464" w14:textId="1C1D6C90" w:rsidR="008B7D25" w:rsidRDefault="008B7D25" w:rsidP="00C16188">
                  <w:r>
                    <w:t>Maximum element size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0CF6063" w14:textId="2FDA9745" w:rsidR="008B7D25" w:rsidRDefault="008B7D25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4.77425 mm</w:t>
                  </w:r>
                </w:p>
              </w:tc>
            </w:tr>
            <w:tr w:rsidR="008B7D25" w14:paraId="76DEB81D" w14:textId="77777777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6D671356" w14:textId="594A2B6B" w:rsidR="008B7D25" w:rsidRDefault="008B7D25" w:rsidP="00C16188">
                  <w:r>
                    <w:t>Minimum element size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265DC86D" w14:textId="0D707D84" w:rsidR="008B7D25" w:rsidRDefault="008B7D25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0.765367 mm</w:t>
                  </w:r>
                </w:p>
              </w:tc>
            </w:tr>
            <w:tr w:rsidR="008B7D25" w14:paraId="771B0FBC" w14:textId="77777777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70668CD" w14:textId="64378A5E" w:rsidR="008B7D25" w:rsidRDefault="008B7D25" w:rsidP="00C16188">
                  <w:r>
                    <w:t>Mesh Quality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0BEF51A0" w14:textId="41C427B8" w:rsidR="008B7D25" w:rsidRDefault="008B7D25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High</w:t>
                  </w:r>
                </w:p>
              </w:tc>
            </w:tr>
          </w:tbl>
          <w:p w14:paraId="2532C4A9" w14:textId="77777777" w:rsidR="00690657" w:rsidRDefault="00690657" w:rsidP="00690657"/>
          <w:p w14:paraId="27AF54A6" w14:textId="08ACAE44" w:rsidR="00A9531D" w:rsidRPr="00690657" w:rsidRDefault="008B7D25" w:rsidP="00690657">
            <w:pPr>
              <w:pStyle w:val="Heading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Mesh information - Details</w:t>
            </w:r>
          </w:p>
          <w:tbl>
            <w:tblPr>
              <w:tblStyle w:val="MediumList1-Accent11"/>
              <w:tblW w:w="10785" w:type="dxa"/>
              <w:tblLayout w:type="fixed"/>
              <w:tblLook w:val="0480" w:firstRow="0" w:lastRow="0" w:firstColumn="1" w:lastColumn="0" w:noHBand="0" w:noVBand="1"/>
            </w:tblPr>
            <w:tblGrid>
              <w:gridCol w:w="5392"/>
              <w:gridCol w:w="5393"/>
            </w:tblGrid>
            <w:tr w:rsidR="007107BE" w14:paraId="6AF05FB4" w14:textId="77777777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0C4F2233" w14:textId="029569D1" w:rsidR="007107BE" w:rsidRDefault="008B7D25" w:rsidP="00C16188">
                  <w:r>
                    <w:t>Total Nodes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52DFB35A" w14:textId="2CF7C243" w:rsidR="007107BE" w:rsidRDefault="008B7D25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19854</w:t>
                  </w:r>
                </w:p>
              </w:tc>
            </w:tr>
            <w:tr w:rsidR="008B7D25" w14:paraId="60083D5C" w14:textId="77777777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0A459A4C" w14:textId="3726E2AA" w:rsidR="008B7D25" w:rsidRDefault="008B7D25" w:rsidP="00C16188">
                  <w:r>
                    <w:t>Total Elements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2B3D0C29" w14:textId="69D27157" w:rsidR="008B7D25" w:rsidRDefault="008B7D25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10976</w:t>
                  </w:r>
                </w:p>
              </w:tc>
            </w:tr>
            <w:tr w:rsidR="008B7D25" w14:paraId="589ED90C" w14:textId="77777777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72EB91B9" w14:textId="60F973C7" w:rsidR="008B7D25" w:rsidRDefault="008B7D25" w:rsidP="00C16188">
                  <w:r>
                    <w:t>Maximum Aspect Ratio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5242680F" w14:textId="5CDB9200" w:rsidR="008B7D25" w:rsidRDefault="008B7D25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693.94</w:t>
                  </w:r>
                </w:p>
              </w:tc>
            </w:tr>
            <w:tr w:rsidR="008B7D25" w14:paraId="53089AD3" w14:textId="77777777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64401EE1" w14:textId="0C287669" w:rsidR="008B7D25" w:rsidRDefault="008B7D25" w:rsidP="00C16188">
                  <w:r>
                    <w:t>% of elements with Aspect Ratio &lt; 3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0AED775B" w14:textId="075340E3" w:rsidR="008B7D25" w:rsidRDefault="008B7D25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91.8</w:t>
                  </w:r>
                </w:p>
              </w:tc>
            </w:tr>
            <w:tr w:rsidR="008B7D25" w14:paraId="5FA5271B" w14:textId="77777777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4CD1B53C" w14:textId="5DDA3284" w:rsidR="008B7D25" w:rsidRDefault="008B7D25" w:rsidP="00C16188">
                  <w:r>
                    <w:t>Percentage of elements with Aspect Ratio &gt; 10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2422A1C7" w14:textId="16D0C786" w:rsidR="008B7D25" w:rsidRDefault="008B7D25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0.547</w:t>
                  </w:r>
                </w:p>
              </w:tc>
            </w:tr>
            <w:tr w:rsidR="008B7D25" w14:paraId="4286CE45" w14:textId="77777777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27CAF302" w14:textId="48A41644" w:rsidR="008B7D25" w:rsidRDefault="008B7D25" w:rsidP="00C16188">
                  <w:r>
                    <w:t>Percentage of distorted elements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2FD96866" w14:textId="59F70971" w:rsidR="008B7D25" w:rsidRDefault="008B7D25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0</w:t>
                  </w:r>
                </w:p>
              </w:tc>
            </w:tr>
            <w:tr w:rsidR="008B7D25" w14:paraId="7DE07E74" w14:textId="77777777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4CD1C0D3" w14:textId="28601FE1" w:rsidR="008B7D25" w:rsidRDefault="008B7D25" w:rsidP="00C16188">
                  <w:r>
                    <w:t>Time to complete mesh(</w:t>
                  </w:r>
                  <w:proofErr w:type="spellStart"/>
                  <w:r>
                    <w:t>hh;mm;ss</w:t>
                  </w:r>
                  <w:proofErr w:type="spellEnd"/>
                  <w:r>
                    <w:t xml:space="preserve">):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25DF2D7B" w14:textId="0AB3B868" w:rsidR="008B7D25" w:rsidRDefault="008B7D25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00:00:09</w:t>
                  </w:r>
                </w:p>
              </w:tc>
            </w:tr>
            <w:tr w:rsidR="008B7D25" w14:paraId="105A2D34" w14:textId="77777777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57AA3640" w14:textId="6E84D09F" w:rsidR="008B7D25" w:rsidRDefault="008B7D25" w:rsidP="00C16188">
                  <w:r>
                    <w:t xml:space="preserve">Computer name: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14:paraId="37F014C9" w14:textId="78444E75" w:rsidR="008B7D25" w:rsidRDefault="008B7D25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ANUJ</w:t>
                  </w:r>
                </w:p>
              </w:tc>
            </w:tr>
          </w:tbl>
          <w:p w14:paraId="17672B75" w14:textId="055CB6E3" w:rsidR="00A61A59" w:rsidRPr="00F077CB" w:rsidRDefault="00A61A59" w:rsidP="000A7C6B"/>
        </w:tc>
      </w:tr>
    </w:tbl>
    <w:p w14:paraId="146461B1" w14:textId="77777777" w:rsidR="002C53F9" w:rsidRDefault="002C53F9" w:rsidP="006936A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016"/>
      </w:tblGrid>
      <w:tr w:rsidR="002C53F9" w14:paraId="7CE80ACC" w14:textId="77777777" w:rsidTr="00D60DF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14:paraId="6A047AAC" w14:textId="5CC14D1E" w:rsidR="002C53F9" w:rsidRDefault="008B7D25" w:rsidP="000A7C6B">
            <w:pPr>
              <w:pStyle w:val="Heading1"/>
            </w:pPr>
            <w:bookmarkStart w:id="16" w:name="_Toc130766846"/>
            <w:r>
              <w:t>Sensor Details</w:t>
            </w:r>
            <w:bookmarkEnd w:id="16"/>
          </w:p>
          <w:p w14:paraId="21C0CF93" w14:textId="7DF1FCE0" w:rsidR="002C53F9" w:rsidRPr="00F077CB" w:rsidRDefault="008B7D25" w:rsidP="000A7C6B">
            <w:r>
              <w:t>No Data</w:t>
            </w:r>
          </w:p>
        </w:tc>
      </w:tr>
    </w:tbl>
    <w:p w14:paraId="6CF3307D" w14:textId="77777777" w:rsidR="005F5B79" w:rsidRDefault="005F5B79" w:rsidP="00F12133"/>
    <w:tbl>
      <w:tblPr>
        <w:tblStyle w:val="TableGrid"/>
        <w:tblW w:w="11304" w:type="dxa"/>
        <w:tblLook w:val="04A0" w:firstRow="1" w:lastRow="0" w:firstColumn="1" w:lastColumn="0" w:noHBand="0" w:noVBand="1"/>
      </w:tblPr>
      <w:tblGrid>
        <w:gridCol w:w="11304"/>
      </w:tblGrid>
      <w:tr w:rsidR="005F5B79" w14:paraId="0ED4A9DC" w14:textId="77777777" w:rsidTr="00EA47EE">
        <w:trPr>
          <w:trHeight w:val="1900"/>
        </w:trPr>
        <w:tc>
          <w:tcPr>
            <w:tcW w:w="11304" w:type="dxa"/>
            <w:tcBorders>
              <w:top w:val="nil"/>
              <w:left w:val="nil"/>
              <w:bottom w:val="nil"/>
              <w:right w:val="nil"/>
            </w:tcBorders>
          </w:tcPr>
          <w:p w14:paraId="48981954" w14:textId="7070E199" w:rsidR="005F5B79" w:rsidRDefault="008B7D25" w:rsidP="000A7C6B">
            <w:pPr>
              <w:pStyle w:val="Heading1"/>
            </w:pPr>
            <w:bookmarkStart w:id="17" w:name="_Toc130766847"/>
            <w:r>
              <w:lastRenderedPageBreak/>
              <w:t>Resultant Forces</w:t>
            </w:r>
            <w:bookmarkEnd w:id="17"/>
          </w:p>
          <w:p w14:paraId="0E109757" w14:textId="4A32120B" w:rsidR="005F5B79" w:rsidRPr="000B04D4" w:rsidRDefault="008B7D25" w:rsidP="000A7C6B">
            <w:pPr>
              <w:pStyle w:val="Heading2"/>
            </w:pPr>
            <w:r>
              <w:t>Reaction forces</w:t>
            </w:r>
          </w:p>
          <w:tbl>
            <w:tblPr>
              <w:tblStyle w:val="LightGrid-Accent11"/>
              <w:tblW w:w="4995" w:type="pct"/>
              <w:tblInd w:w="4" w:type="dxa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1786"/>
              <w:gridCol w:w="1785"/>
              <w:gridCol w:w="1785"/>
              <w:gridCol w:w="1785"/>
              <w:gridCol w:w="1785"/>
              <w:gridCol w:w="2105"/>
            </w:tblGrid>
            <w:tr w:rsidR="0012453F" w14:paraId="39A4506B" w14:textId="77777777" w:rsidTr="0012453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4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14:paraId="2D8AA6B2" w14:textId="3F7D2A8A" w:rsidR="005F5B79" w:rsidRDefault="008B7D25" w:rsidP="000A7C6B">
                  <w:r>
                    <w:t>Selection set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14:paraId="3B29B615" w14:textId="1D55308A" w:rsidR="005F5B79" w:rsidRDefault="008B7D25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Units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14:paraId="4A3B1F0B" w14:textId="6ACC521A" w:rsidR="005F5B79" w:rsidRDefault="008B7D25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Sum X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</w:tcPr>
                <w:p w14:paraId="5922B38C" w14:textId="65258BB2" w:rsidR="005F5B79" w:rsidRDefault="008B7D25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Sum Y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</w:tcBorders>
                  <w:shd w:val="clear" w:color="auto" w:fill="CCC0D9" w:themeFill="accent4" w:themeFillTint="66"/>
                </w:tcPr>
                <w:p w14:paraId="234EF7CC" w14:textId="0C66DD44" w:rsidR="005F5B79" w:rsidRDefault="008B7D25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Sum Z</w:t>
                  </w:r>
                </w:p>
              </w:tc>
              <w:tc>
                <w:tcPr>
                  <w:tcW w:w="954" w:type="pct"/>
                  <w:tcBorders>
                    <w:top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</w:tcPr>
                <w:p w14:paraId="27852334" w14:textId="5F47146A" w:rsidR="005F5B79" w:rsidRDefault="008B7D25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Resultant</w:t>
                  </w:r>
                </w:p>
              </w:tc>
            </w:tr>
            <w:tr w:rsidR="005F5B79" w14:paraId="6789684C" w14:textId="77777777" w:rsidTr="0012453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6FADDA22" w14:textId="3FD5D0B7" w:rsidR="005F5B79" w:rsidRPr="004D2956" w:rsidRDefault="008B7D25" w:rsidP="000A7C6B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Entire Model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7B962C34" w14:textId="6833E7B6" w:rsidR="005F5B79" w:rsidRPr="004D2956" w:rsidRDefault="008B7D25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4B2ACFC9" w14:textId="3B769F77" w:rsidR="005F5B79" w:rsidRPr="004D2956" w:rsidRDefault="008B7D25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1,500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44722677" w14:textId="6C6D17EF" w:rsidR="005F5B79" w:rsidRPr="004D2956" w:rsidRDefault="008B7D25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0.000518799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6A3A71E7" w14:textId="61433100" w:rsidR="005F5B79" w:rsidRPr="004D2956" w:rsidRDefault="008B7D25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-0.00524521</w:t>
                  </w:r>
                </w:p>
              </w:tc>
              <w:tc>
                <w:tcPr>
                  <w:tcW w:w="954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5F30A07B" w14:textId="44E707D7" w:rsidR="005F5B79" w:rsidRPr="004D2956" w:rsidRDefault="008B7D25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1,500</w:t>
                  </w:r>
                </w:p>
              </w:tc>
            </w:tr>
          </w:tbl>
          <w:p w14:paraId="1D730EBE" w14:textId="0D5DE4D3" w:rsidR="005F5B79" w:rsidRPr="000B04D4" w:rsidRDefault="008B7D25" w:rsidP="000A7C6B">
            <w:pPr>
              <w:pStyle w:val="Heading2"/>
            </w:pPr>
            <w:r>
              <w:t>Reaction Moments</w:t>
            </w:r>
          </w:p>
          <w:tbl>
            <w:tblPr>
              <w:tblStyle w:val="LightGrid-Accent11"/>
              <w:tblW w:w="4998" w:type="pct"/>
              <w:tblInd w:w="4" w:type="dxa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1791"/>
              <w:gridCol w:w="1766"/>
              <w:gridCol w:w="1779"/>
              <w:gridCol w:w="1779"/>
              <w:gridCol w:w="1779"/>
              <w:gridCol w:w="2144"/>
            </w:tblGrid>
            <w:tr w:rsidR="0012453F" w14:paraId="4325DF4E" w14:textId="77777777" w:rsidTr="0012453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4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11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14:paraId="62094E69" w14:textId="78866720" w:rsidR="005F5B79" w:rsidRDefault="008B7D25" w:rsidP="000A7C6B">
                  <w:r>
                    <w:t>Selection set</w:t>
                  </w:r>
                </w:p>
              </w:tc>
              <w:tc>
                <w:tcPr>
                  <w:tcW w:w="800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14:paraId="1A12059D" w14:textId="1041EF43" w:rsidR="005F5B79" w:rsidRDefault="008B7D25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Units</w:t>
                  </w:r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14:paraId="406E07FD" w14:textId="5A4E333F" w:rsidR="005F5B79" w:rsidRDefault="008B7D25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Sum X</w:t>
                  </w:r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</w:tcPr>
                <w:p w14:paraId="58355857" w14:textId="5E603746" w:rsidR="005F5B79" w:rsidRDefault="008B7D25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Sum Y</w:t>
                  </w:r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</w:tcPr>
                <w:p w14:paraId="118ADCDF" w14:textId="05ED5BD0" w:rsidR="005F5B79" w:rsidRDefault="008B7D25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Sum Z</w:t>
                  </w:r>
                </w:p>
              </w:tc>
              <w:tc>
                <w:tcPr>
                  <w:tcW w:w="971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</w:tcPr>
                <w:p w14:paraId="174813A2" w14:textId="42E88481" w:rsidR="005F5B79" w:rsidRDefault="008B7D25" w:rsidP="000A7C6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Resultant</w:t>
                  </w:r>
                </w:p>
              </w:tc>
            </w:tr>
            <w:tr w:rsidR="005F5B79" w14:paraId="3FED585F" w14:textId="77777777" w:rsidTr="0012453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11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1EF488AE" w14:textId="572F2FEF" w:rsidR="005F5B79" w:rsidRPr="004D2956" w:rsidRDefault="008B7D25" w:rsidP="000A7C6B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Entire Model</w:t>
                  </w:r>
                </w:p>
              </w:tc>
              <w:tc>
                <w:tcPr>
                  <w:tcW w:w="800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262C50C8" w14:textId="4C8484FA" w:rsidR="005F5B79" w:rsidRPr="004D2956" w:rsidRDefault="008B7D25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N.m</w:t>
                  </w:r>
                  <w:proofErr w:type="spellEnd"/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0D23CCC5" w14:textId="0510D7A6" w:rsidR="005F5B79" w:rsidRPr="004D2956" w:rsidRDefault="008B7D25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31735950" w14:textId="2C356441" w:rsidR="005F5B79" w:rsidRPr="004D2956" w:rsidRDefault="008B7D25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3136314C" w14:textId="7DE7EF9C" w:rsidR="005F5B79" w:rsidRPr="004D2956" w:rsidRDefault="008B7D25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71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070E0548" w14:textId="6D3025EC" w:rsidR="005F5B79" w:rsidRPr="004D2956" w:rsidRDefault="008B7D25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</w:tbl>
          <w:p w14:paraId="0F641DB7" w14:textId="77777777" w:rsidR="005F5B79" w:rsidRDefault="005F5B79" w:rsidP="000A7C6B"/>
        </w:tc>
      </w:tr>
      <w:tr w:rsidR="005F5B79" w14:paraId="11C48D7F" w14:textId="77777777" w:rsidTr="00EA47EE">
        <w:trPr>
          <w:trHeight w:val="41"/>
        </w:trPr>
        <w:tc>
          <w:tcPr>
            <w:tcW w:w="11304" w:type="dxa"/>
            <w:tcBorders>
              <w:top w:val="nil"/>
              <w:left w:val="nil"/>
              <w:bottom w:val="nil"/>
              <w:right w:val="nil"/>
            </w:tcBorders>
          </w:tcPr>
          <w:p w14:paraId="0F850F21" w14:textId="085E7994" w:rsidR="00C6072D" w:rsidRPr="000B04D4" w:rsidRDefault="008B7D25" w:rsidP="00C6072D">
            <w:pPr>
              <w:pStyle w:val="Heading2"/>
            </w:pPr>
            <w:bookmarkStart w:id="18" w:name="_Toc243733151"/>
            <w:bookmarkStart w:id="19" w:name="_Toc245020119"/>
            <w:bookmarkStart w:id="20" w:name="_Toc245020151"/>
            <w:r>
              <w:t>Free body forces</w:t>
            </w:r>
          </w:p>
          <w:tbl>
            <w:tblPr>
              <w:tblStyle w:val="LightGrid-Accent11"/>
              <w:tblW w:w="4995" w:type="pct"/>
              <w:tblInd w:w="4" w:type="dxa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1786"/>
              <w:gridCol w:w="1785"/>
              <w:gridCol w:w="1785"/>
              <w:gridCol w:w="1785"/>
              <w:gridCol w:w="1785"/>
              <w:gridCol w:w="2105"/>
            </w:tblGrid>
            <w:tr w:rsidR="00C6072D" w14:paraId="3CDF8415" w14:textId="77777777" w:rsidTr="00C5579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4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14:paraId="7EA20CEC" w14:textId="3E648648" w:rsidR="00C6072D" w:rsidRDefault="008B7D25" w:rsidP="00C6072D">
                  <w:r>
                    <w:t>Selection set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14:paraId="29D6B2D2" w14:textId="4241B824" w:rsidR="00C6072D" w:rsidRDefault="008B7D25" w:rsidP="005C6EA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Units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14:paraId="2C96EA26" w14:textId="163EE8BA" w:rsidR="00C6072D" w:rsidRDefault="008B7D25" w:rsidP="005C6EA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Sum X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</w:tcPr>
                <w:p w14:paraId="34A16EB3" w14:textId="2218494F" w:rsidR="00C6072D" w:rsidRDefault="008B7D25" w:rsidP="005C6EA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Sum Y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</w:tcBorders>
                  <w:shd w:val="clear" w:color="auto" w:fill="CCC0D9" w:themeFill="accent4" w:themeFillTint="66"/>
                </w:tcPr>
                <w:p w14:paraId="30209A07" w14:textId="066AEF77" w:rsidR="00C6072D" w:rsidRDefault="008B7D25" w:rsidP="005C6EA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Sum Z</w:t>
                  </w:r>
                </w:p>
              </w:tc>
              <w:tc>
                <w:tcPr>
                  <w:tcW w:w="954" w:type="pct"/>
                  <w:tcBorders>
                    <w:top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</w:tcPr>
                <w:p w14:paraId="6DC1BF94" w14:textId="500CB97F" w:rsidR="00C6072D" w:rsidRDefault="008B7D25" w:rsidP="00C6072D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Resultant</w:t>
                  </w:r>
                </w:p>
              </w:tc>
            </w:tr>
            <w:tr w:rsidR="00C6072D" w14:paraId="1A02A36E" w14:textId="77777777" w:rsidTr="00C5579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65DAE215" w14:textId="31803CB8" w:rsidR="00C6072D" w:rsidRPr="004D2956" w:rsidRDefault="008B7D25" w:rsidP="00C6072D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Entire Model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19203246" w14:textId="6E4213FE" w:rsidR="00C6072D" w:rsidRPr="004D2956" w:rsidRDefault="008B7D25" w:rsidP="00C6072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03355776" w14:textId="0672EE3B" w:rsidR="00C6072D" w:rsidRPr="004D2956" w:rsidRDefault="008B7D25" w:rsidP="00C6072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30690DE7" w14:textId="18C116BF" w:rsidR="00C6072D" w:rsidRPr="004D2956" w:rsidRDefault="008B7D25" w:rsidP="00C6072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9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49472E10" w14:textId="4F715064" w:rsidR="00C6072D" w:rsidRPr="004D2956" w:rsidRDefault="008B7D25" w:rsidP="00C6072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54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4ABEEFCF" w14:textId="13351F85" w:rsidR="00C6072D" w:rsidRPr="004D2956" w:rsidRDefault="008B7D25" w:rsidP="00C6072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</w:tbl>
          <w:p w14:paraId="72447485" w14:textId="3E5B50B3" w:rsidR="00C6072D" w:rsidRPr="000B04D4" w:rsidRDefault="008B7D25" w:rsidP="00C6072D">
            <w:pPr>
              <w:pStyle w:val="Heading2"/>
            </w:pPr>
            <w:r>
              <w:t>Free body moments</w:t>
            </w:r>
          </w:p>
          <w:tbl>
            <w:tblPr>
              <w:tblStyle w:val="LightGrid-Accent11"/>
              <w:tblW w:w="4998" w:type="pct"/>
              <w:tblInd w:w="4" w:type="dxa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1791"/>
              <w:gridCol w:w="1766"/>
              <w:gridCol w:w="1779"/>
              <w:gridCol w:w="1779"/>
              <w:gridCol w:w="1779"/>
              <w:gridCol w:w="2144"/>
            </w:tblGrid>
            <w:tr w:rsidR="00C6072D" w14:paraId="2D78A7F3" w14:textId="77777777" w:rsidTr="00C5579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4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11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14:paraId="4737100C" w14:textId="6ACD6EBC" w:rsidR="00C6072D" w:rsidRDefault="008B7D25" w:rsidP="005C6EA8">
                  <w:r>
                    <w:t>Selection set</w:t>
                  </w:r>
                </w:p>
              </w:tc>
              <w:tc>
                <w:tcPr>
                  <w:tcW w:w="800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14:paraId="266F6E68" w14:textId="4A00EE63" w:rsidR="00C6072D" w:rsidRDefault="008B7D25" w:rsidP="005C6EA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Units</w:t>
                  </w:r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  <w:vAlign w:val="center"/>
                </w:tcPr>
                <w:p w14:paraId="1BEB61A7" w14:textId="43372C5E" w:rsidR="00C6072D" w:rsidRDefault="008B7D25" w:rsidP="005C6EA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Sum X</w:t>
                  </w:r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</w:tcPr>
                <w:p w14:paraId="300DFD4A" w14:textId="3A07321E" w:rsidR="00C6072D" w:rsidRDefault="008B7D25" w:rsidP="005C6EA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Sum Y</w:t>
                  </w:r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</w:tcPr>
                <w:p w14:paraId="23BACD83" w14:textId="2AFDB42F" w:rsidR="00C6072D" w:rsidRDefault="008B7D25" w:rsidP="005C6EA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Sum Z</w:t>
                  </w:r>
                </w:p>
              </w:tc>
              <w:tc>
                <w:tcPr>
                  <w:tcW w:w="971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CCC0D9" w:themeFill="accent4" w:themeFillTint="66"/>
                </w:tcPr>
                <w:p w14:paraId="506AD4F5" w14:textId="6DB3D926" w:rsidR="00C6072D" w:rsidRDefault="008B7D25" w:rsidP="005C6EA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Resultant</w:t>
                  </w:r>
                </w:p>
              </w:tc>
            </w:tr>
            <w:tr w:rsidR="00C6072D" w14:paraId="13604A85" w14:textId="77777777" w:rsidTr="00C5579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11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08CFF32B" w14:textId="661E07AC" w:rsidR="00C6072D" w:rsidRPr="004D2956" w:rsidRDefault="008B7D25" w:rsidP="00C6072D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Entire Model</w:t>
                  </w:r>
                </w:p>
              </w:tc>
              <w:tc>
                <w:tcPr>
                  <w:tcW w:w="800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2CB05C97" w14:textId="20C62967" w:rsidR="00C6072D" w:rsidRPr="004D2956" w:rsidRDefault="008B7D25" w:rsidP="00C6072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N.m</w:t>
                  </w:r>
                  <w:proofErr w:type="spellEnd"/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04DCC787" w14:textId="36ADF26F" w:rsidR="00C6072D" w:rsidRPr="004D2956" w:rsidRDefault="008B7D25" w:rsidP="00C6072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24DF4223" w14:textId="411A70FB" w:rsidR="00C6072D" w:rsidRPr="004D2956" w:rsidRDefault="008B7D25" w:rsidP="00C6072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806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23F9061E" w14:textId="61F6313C" w:rsidR="00C6072D" w:rsidRPr="004D2956" w:rsidRDefault="008B7D25" w:rsidP="00C6072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71" w:type="pct"/>
                  <w:tcBorders>
                    <w:top w:val="single" w:sz="18" w:space="0" w:color="8064A2" w:themeColor="accent4"/>
                    <w:left w:val="single" w:sz="18" w:space="0" w:color="8064A2" w:themeColor="accent4"/>
                    <w:bottom w:val="single" w:sz="18" w:space="0" w:color="8064A2" w:themeColor="accent4"/>
                    <w:right w:val="single" w:sz="18" w:space="0" w:color="8064A2" w:themeColor="accent4"/>
                  </w:tcBorders>
                  <w:shd w:val="clear" w:color="auto" w:fill="auto"/>
                </w:tcPr>
                <w:p w14:paraId="236C78BA" w14:textId="279E7819" w:rsidR="00C6072D" w:rsidRPr="004D2956" w:rsidRDefault="008B7D25" w:rsidP="00C6072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</w:p>
              </w:tc>
            </w:tr>
          </w:tbl>
          <w:p w14:paraId="7134CDB5" w14:textId="4413164A" w:rsidR="005F5B79" w:rsidRDefault="005F5B79" w:rsidP="000A7C6B"/>
        </w:tc>
      </w:tr>
      <w:bookmarkEnd w:id="18"/>
      <w:bookmarkEnd w:id="19"/>
      <w:bookmarkEnd w:id="20"/>
    </w:tbl>
    <w:p w14:paraId="3C74F49D" w14:textId="77777777" w:rsidR="00EC2432" w:rsidRDefault="00EC2432" w:rsidP="00EC24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EC2432" w14:paraId="266D1934" w14:textId="77777777" w:rsidTr="00973246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14:paraId="5CF7AABD" w14:textId="3BB3C095" w:rsidR="0050542D" w:rsidRPr="008B7D25" w:rsidRDefault="008B7D25" w:rsidP="008B7D25">
            <w:pPr>
              <w:pStyle w:val="Heading1"/>
            </w:pPr>
            <w:bookmarkStart w:id="21" w:name="_Toc130766848"/>
            <w:r>
              <w:t>Beams</w:t>
            </w:r>
            <w:bookmarkEnd w:id="21"/>
          </w:p>
          <w:p w14:paraId="4BF23877" w14:textId="0C193B46" w:rsidR="00EC2432" w:rsidRDefault="008B7D25" w:rsidP="000A7C6B">
            <w:r>
              <w:rPr>
                <w:sz w:val="24"/>
                <w:szCs w:val="24"/>
              </w:rPr>
              <w:t>No Data</w:t>
            </w:r>
          </w:p>
        </w:tc>
      </w:tr>
    </w:tbl>
    <w:p w14:paraId="426CAFEA" w14:textId="77777777" w:rsidR="00EC2432" w:rsidRDefault="00EC2432" w:rsidP="009400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EC2432" w14:paraId="2793702F" w14:textId="77777777" w:rsidTr="00A8563F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14:paraId="5EA57D8C" w14:textId="0A004E9C" w:rsidR="00EC2432" w:rsidRDefault="008B7D25" w:rsidP="000A7C6B">
            <w:pPr>
              <w:pStyle w:val="Heading1"/>
            </w:pPr>
            <w:bookmarkStart w:id="22" w:name="_Toc243733152"/>
            <w:bookmarkStart w:id="23" w:name="_Toc245020120"/>
            <w:bookmarkStart w:id="24" w:name="_Toc245020152"/>
            <w:bookmarkStart w:id="25" w:name="_Toc130766849"/>
            <w:r>
              <w:lastRenderedPageBreak/>
              <w:t>Study Results</w:t>
            </w:r>
            <w:bookmarkEnd w:id="25"/>
          </w:p>
          <w:p w14:paraId="59257E47" w14:textId="5BF93D98" w:rsidR="00EC2432" w:rsidRDefault="00EC2432" w:rsidP="000A7C6B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288"/>
              <w:gridCol w:w="2831"/>
              <w:gridCol w:w="2720"/>
              <w:gridCol w:w="2699"/>
            </w:tblGrid>
            <w:tr w:rsidR="008B7D25" w14:paraId="648FC1A0" w14:textId="77777777" w:rsidTr="002D09A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62F4693F" w14:textId="745C6D86" w:rsidR="008B7D25" w:rsidRDefault="008B7D25" w:rsidP="008B7D25">
                  <w:r>
                    <w:t>Name</w:t>
                  </w:r>
                </w:p>
              </w:tc>
              <w:tc>
                <w:tcPr>
                  <w:tcW w:w="3511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55769005" w14:textId="4A2A34F3" w:rsidR="008B7D25" w:rsidRDefault="008B7D25" w:rsidP="008B7D2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Type</w:t>
                  </w:r>
                </w:p>
              </w:tc>
              <w:tc>
                <w:tcPr>
                  <w:tcW w:w="2344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407FEC81" w14:textId="7D8CE1EF" w:rsidR="008B7D25" w:rsidRDefault="008B7D25" w:rsidP="008B7D2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Min</w:t>
                  </w:r>
                </w:p>
              </w:tc>
              <w:tc>
                <w:tcPr>
                  <w:tcW w:w="231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</w:tcPr>
                <w:p w14:paraId="06A0DECB" w14:textId="30A047AC" w:rsidR="008B7D25" w:rsidRDefault="008B7D25" w:rsidP="008B7D2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Max</w:t>
                  </w:r>
                </w:p>
              </w:tc>
            </w:tr>
            <w:tr w:rsidR="008B7D25" w14:paraId="6C234527" w14:textId="77777777" w:rsidTr="002D09A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7A03F395" w14:textId="2CA8DD68" w:rsidR="008B7D25" w:rsidRPr="004D2956" w:rsidRDefault="008B7D25" w:rsidP="008B7D25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Stress1</w:t>
                  </w:r>
                </w:p>
              </w:tc>
              <w:tc>
                <w:tcPr>
                  <w:tcW w:w="3511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04A4A0E1" w14:textId="4A21EF69" w:rsidR="008B7D25" w:rsidRPr="004D2956" w:rsidRDefault="008B7D25" w:rsidP="008B7D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VON: von Mises Stress</w:t>
                  </w:r>
                </w:p>
              </w:tc>
              <w:tc>
                <w:tcPr>
                  <w:tcW w:w="2344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56201137" w14:textId="77777777" w:rsidR="008B7D25" w:rsidRDefault="008B7D25" w:rsidP="008B7D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1.234e+06N/m^2</w:t>
                  </w:r>
                </w:p>
                <w:p w14:paraId="3ABC940E" w14:textId="27415036" w:rsidR="008B7D25" w:rsidRPr="004D2956" w:rsidRDefault="008B7D25" w:rsidP="008B7D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12069</w:t>
                  </w:r>
                </w:p>
              </w:tc>
              <w:tc>
                <w:tcPr>
                  <w:tcW w:w="2312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1E9D4286" w14:textId="77777777" w:rsidR="008B7D25" w:rsidRDefault="008B7D25" w:rsidP="008B7D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1.588e+09N/m^2</w:t>
                  </w:r>
                </w:p>
                <w:p w14:paraId="6F88BF64" w14:textId="120DDC3C" w:rsidR="008B7D25" w:rsidRPr="004D2956" w:rsidRDefault="008B7D25" w:rsidP="008B7D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11395</w:t>
                  </w:r>
                </w:p>
              </w:tc>
            </w:tr>
            <w:tr w:rsidR="008B7D25" w14:paraId="17F35BA6" w14:textId="77777777" w:rsidTr="002D09A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2020E3AE" w14:textId="52D64CF1" w:rsidR="008B7D25" w:rsidRDefault="008B7D25" w:rsidP="008B7D25">
                  <w:pPr>
                    <w:jc w:val="center"/>
                    <w:rPr>
                      <w:rStyle w:val="Strong"/>
                      <w:noProof/>
                    </w:rPr>
                  </w:pPr>
                  <w:r>
                    <w:rPr>
                      <w:b w:val="0"/>
                      <w:bCs w:val="0"/>
                      <w:noProof/>
                    </w:rPr>
                    <w:drawing>
                      <wp:inline distT="0" distB="0" distL="0" distR="0" wp14:anchorId="0252ADC5" wp14:editId="194A9AEF">
                        <wp:extent cx="6858000" cy="3949700"/>
                        <wp:effectExtent l="0" t="0" r="0" b="0"/>
                        <wp:docPr id="13" name="Pictur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394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CB3D17" w14:textId="0510D416" w:rsidR="008B7D25" w:rsidRPr="004D2956" w:rsidRDefault="008B7D25" w:rsidP="008B7D2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Final_Prototype-Static 3-Stress-Stress1</w:t>
                  </w:r>
                </w:p>
              </w:tc>
            </w:tr>
          </w:tbl>
          <w:p w14:paraId="03BCD719" w14:textId="6E0F9CEF" w:rsidR="008B7D25" w:rsidRDefault="008B7D25" w:rsidP="000A7C6B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700"/>
              <w:gridCol w:w="3235"/>
              <w:gridCol w:w="2499"/>
              <w:gridCol w:w="2104"/>
            </w:tblGrid>
            <w:tr w:rsidR="008B7D25" w14:paraId="3A72DFFA" w14:textId="77777777" w:rsidTr="002D09A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3D950D33" w14:textId="64A22BD2" w:rsidR="008B7D25" w:rsidRDefault="008B7D25" w:rsidP="008B7D25">
                  <w:r>
                    <w:t>Name</w:t>
                  </w:r>
                </w:p>
              </w:tc>
              <w:tc>
                <w:tcPr>
                  <w:tcW w:w="3511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1A282576" w14:textId="645E2323" w:rsidR="008B7D25" w:rsidRDefault="008B7D25" w:rsidP="008B7D2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Type</w:t>
                  </w:r>
                </w:p>
              </w:tc>
              <w:tc>
                <w:tcPr>
                  <w:tcW w:w="2344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1131E1BB" w14:textId="0C08009F" w:rsidR="008B7D25" w:rsidRDefault="008B7D25" w:rsidP="008B7D2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Min</w:t>
                  </w:r>
                </w:p>
              </w:tc>
              <w:tc>
                <w:tcPr>
                  <w:tcW w:w="231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</w:tcPr>
                <w:p w14:paraId="41AD8FCF" w14:textId="3F846B9F" w:rsidR="008B7D25" w:rsidRDefault="008B7D25" w:rsidP="008B7D2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Max</w:t>
                  </w:r>
                </w:p>
              </w:tc>
            </w:tr>
            <w:tr w:rsidR="008B7D25" w14:paraId="33005CDD" w14:textId="77777777" w:rsidTr="002D09A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64074340" w14:textId="623DE90B" w:rsidR="008B7D25" w:rsidRPr="004D2956" w:rsidRDefault="008B7D25" w:rsidP="008B7D25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Displacement1</w:t>
                  </w:r>
                </w:p>
              </w:tc>
              <w:tc>
                <w:tcPr>
                  <w:tcW w:w="3511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05ABC865" w14:textId="483ED122" w:rsidR="008B7D25" w:rsidRPr="004D2956" w:rsidRDefault="008B7D25" w:rsidP="008B7D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URES:   Resultant Displacement</w:t>
                  </w:r>
                </w:p>
              </w:tc>
              <w:tc>
                <w:tcPr>
                  <w:tcW w:w="2344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514C5469" w14:textId="77777777" w:rsidR="008B7D25" w:rsidRDefault="008B7D25" w:rsidP="008B7D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0.000e+00mm</w:t>
                  </w:r>
                </w:p>
                <w:p w14:paraId="2A336B83" w14:textId="784F33D5" w:rsidR="008B7D25" w:rsidRPr="004D2956" w:rsidRDefault="008B7D25" w:rsidP="008B7D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206</w:t>
                  </w:r>
                </w:p>
              </w:tc>
              <w:tc>
                <w:tcPr>
                  <w:tcW w:w="2312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28949359" w14:textId="77777777" w:rsidR="008B7D25" w:rsidRDefault="008B7D25" w:rsidP="008B7D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9.371e-01mm</w:t>
                  </w:r>
                </w:p>
                <w:p w14:paraId="11B04980" w14:textId="66E591A0" w:rsidR="008B7D25" w:rsidRPr="004D2956" w:rsidRDefault="008B7D25" w:rsidP="008B7D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107</w:t>
                  </w:r>
                </w:p>
              </w:tc>
            </w:tr>
            <w:tr w:rsidR="008B7D25" w14:paraId="0072431D" w14:textId="77777777" w:rsidTr="002D09A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2FF747F4" w14:textId="6BF86074" w:rsidR="008B7D25" w:rsidRDefault="008B7D25" w:rsidP="008B7D25">
                  <w:pPr>
                    <w:jc w:val="center"/>
                    <w:rPr>
                      <w:rStyle w:val="Strong"/>
                      <w:noProof/>
                    </w:rPr>
                  </w:pPr>
                  <w:r>
                    <w:rPr>
                      <w:b w:val="0"/>
                      <w:bCs w:val="0"/>
                      <w:noProof/>
                    </w:rPr>
                    <w:lastRenderedPageBreak/>
                    <w:drawing>
                      <wp:inline distT="0" distB="0" distL="0" distR="0" wp14:anchorId="32992C51" wp14:editId="022A959A">
                        <wp:extent cx="6858000" cy="3949700"/>
                        <wp:effectExtent l="0" t="0" r="0" b="0"/>
                        <wp:docPr id="14" name="Picture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394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9021ED" w14:textId="12F7015B" w:rsidR="008B7D25" w:rsidRPr="004D2956" w:rsidRDefault="008B7D25" w:rsidP="008B7D2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Final_Prototype-Static 3-Displacement-Displacement1</w:t>
                  </w:r>
                </w:p>
              </w:tc>
            </w:tr>
          </w:tbl>
          <w:p w14:paraId="68046E6A" w14:textId="3A8563FC" w:rsidR="008B7D25" w:rsidRDefault="008B7D25" w:rsidP="000A7C6B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442"/>
              <w:gridCol w:w="3320"/>
              <w:gridCol w:w="2399"/>
              <w:gridCol w:w="2377"/>
            </w:tblGrid>
            <w:tr w:rsidR="008B7D25" w14:paraId="5CA21450" w14:textId="77777777" w:rsidTr="002D09A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7A309236" w14:textId="5A8267AF" w:rsidR="008B7D25" w:rsidRDefault="008B7D25" w:rsidP="008B7D25">
                  <w:r>
                    <w:t>Name</w:t>
                  </w:r>
                </w:p>
              </w:tc>
              <w:tc>
                <w:tcPr>
                  <w:tcW w:w="3511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34662797" w14:textId="749439EB" w:rsidR="008B7D25" w:rsidRDefault="008B7D25" w:rsidP="008B7D2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Type</w:t>
                  </w:r>
                </w:p>
              </w:tc>
              <w:tc>
                <w:tcPr>
                  <w:tcW w:w="2344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4E099D01" w14:textId="1FF92427" w:rsidR="008B7D25" w:rsidRDefault="008B7D25" w:rsidP="008B7D2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Min</w:t>
                  </w:r>
                </w:p>
              </w:tc>
              <w:tc>
                <w:tcPr>
                  <w:tcW w:w="231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</w:tcPr>
                <w:p w14:paraId="61D8FE56" w14:textId="1B58A4B7" w:rsidR="008B7D25" w:rsidRDefault="008B7D25" w:rsidP="008B7D2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Max</w:t>
                  </w:r>
                </w:p>
              </w:tc>
            </w:tr>
            <w:tr w:rsidR="008B7D25" w14:paraId="12C817AC" w14:textId="77777777" w:rsidTr="002D09A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50F2308E" w14:textId="3419C385" w:rsidR="008B7D25" w:rsidRPr="004D2956" w:rsidRDefault="008B7D25" w:rsidP="008B7D25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Strain1</w:t>
                  </w:r>
                </w:p>
              </w:tc>
              <w:tc>
                <w:tcPr>
                  <w:tcW w:w="3511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763D9C36" w14:textId="3D3B9A72" w:rsidR="008B7D25" w:rsidRPr="004D2956" w:rsidRDefault="008B7D25" w:rsidP="008B7D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ESTRN: Equivalent Strain</w:t>
                  </w:r>
                </w:p>
              </w:tc>
              <w:tc>
                <w:tcPr>
                  <w:tcW w:w="2344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0D7E39B2" w14:textId="77777777" w:rsidR="008B7D25" w:rsidRDefault="008B7D25" w:rsidP="008B7D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1.022e-05</w:t>
                  </w:r>
                </w:p>
                <w:p w14:paraId="349EC1A6" w14:textId="3E780A47" w:rsidR="008B7D25" w:rsidRPr="004D2956" w:rsidRDefault="008B7D25" w:rsidP="008B7D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Element: 5753</w:t>
                  </w:r>
                </w:p>
              </w:tc>
              <w:tc>
                <w:tcPr>
                  <w:tcW w:w="2312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1D7C57E8" w14:textId="77777777" w:rsidR="008B7D25" w:rsidRDefault="008B7D25" w:rsidP="008B7D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1.134e-02</w:t>
                  </w:r>
                </w:p>
                <w:p w14:paraId="4977C4DC" w14:textId="46451096" w:rsidR="008B7D25" w:rsidRPr="004D2956" w:rsidRDefault="008B7D25" w:rsidP="008B7D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Element: 2907</w:t>
                  </w:r>
                </w:p>
              </w:tc>
            </w:tr>
            <w:tr w:rsidR="008B7D25" w14:paraId="708D90DE" w14:textId="77777777" w:rsidTr="002D09A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2140DC9B" w14:textId="5A6F1382" w:rsidR="008B7D25" w:rsidRDefault="008B7D25" w:rsidP="008B7D25">
                  <w:pPr>
                    <w:jc w:val="center"/>
                    <w:rPr>
                      <w:rStyle w:val="Strong"/>
                      <w:noProof/>
                    </w:rPr>
                  </w:pPr>
                  <w:r>
                    <w:rPr>
                      <w:b w:val="0"/>
                      <w:bCs w:val="0"/>
                      <w:noProof/>
                    </w:rPr>
                    <w:lastRenderedPageBreak/>
                    <w:drawing>
                      <wp:inline distT="0" distB="0" distL="0" distR="0" wp14:anchorId="724C4761" wp14:editId="60A0DE7E">
                        <wp:extent cx="6858000" cy="3949700"/>
                        <wp:effectExtent l="0" t="0" r="0" b="0"/>
                        <wp:docPr id="15" name="Picture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394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05BE5D9" w14:textId="747E3DB5" w:rsidR="008B7D25" w:rsidRPr="004D2956" w:rsidRDefault="008B7D25" w:rsidP="008B7D2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Final_Prototype-Static 3-Strain-Strain1</w:t>
                  </w:r>
                </w:p>
              </w:tc>
            </w:tr>
          </w:tbl>
          <w:p w14:paraId="2A599A15" w14:textId="01FB8917" w:rsidR="008B7D25" w:rsidRDefault="008B7D25" w:rsidP="000A7C6B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3399"/>
              <w:gridCol w:w="7139"/>
            </w:tblGrid>
            <w:tr w:rsidR="008B7D25" w14:paraId="106DF965" w14:textId="77777777" w:rsidTr="008B7D2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1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69438E71" w14:textId="1780739E" w:rsidR="008B7D25" w:rsidRDefault="008B7D25" w:rsidP="008B7D25">
                  <w:r>
                    <w:t>Name</w:t>
                  </w:r>
                </w:p>
              </w:tc>
              <w:tc>
                <w:tcPr>
                  <w:tcW w:w="799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14:paraId="5DF162F3" w14:textId="42CBBBD5" w:rsidR="008B7D25" w:rsidRDefault="008B7D25" w:rsidP="008B7D2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Type</w:t>
                  </w:r>
                </w:p>
              </w:tc>
            </w:tr>
            <w:tr w:rsidR="008B7D25" w14:paraId="49FBC0B9" w14:textId="77777777" w:rsidTr="0041585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41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6605477E" w14:textId="7FD5176D" w:rsidR="008B7D25" w:rsidRPr="004D2956" w:rsidRDefault="008B7D25" w:rsidP="008B7D25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Displacement1{1}</w:t>
                  </w:r>
                </w:p>
              </w:tc>
              <w:tc>
                <w:tcPr>
                  <w:tcW w:w="799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14:paraId="4DD6F181" w14:textId="14C29F42" w:rsidR="008B7D25" w:rsidRPr="004D2956" w:rsidRDefault="008B7D25" w:rsidP="008B7D2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Deformed shape</w:t>
                  </w:r>
                </w:p>
              </w:tc>
            </w:tr>
            <w:tr w:rsidR="008B7D25" w14:paraId="751183B3" w14:textId="77777777" w:rsidTr="008B7D2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38" w:type="dxa"/>
                  <w:gridSpan w:val="2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14:paraId="5A1D5165" w14:textId="4B451547" w:rsidR="008B7D25" w:rsidRDefault="008B7D25" w:rsidP="008B7D25">
                  <w:pPr>
                    <w:jc w:val="center"/>
                    <w:rPr>
                      <w:rStyle w:val="Strong"/>
                      <w:noProof/>
                    </w:rPr>
                  </w:pPr>
                  <w:r>
                    <w:rPr>
                      <w:b w:val="0"/>
                      <w:bCs w:val="0"/>
                      <w:noProof/>
                    </w:rPr>
                    <w:lastRenderedPageBreak/>
                    <w:drawing>
                      <wp:inline distT="0" distB="0" distL="0" distR="0" wp14:anchorId="344E2B5F" wp14:editId="6BD5A73B">
                        <wp:extent cx="6858000" cy="3949700"/>
                        <wp:effectExtent l="0" t="0" r="0" b="0"/>
                        <wp:docPr id="16" name="Picture 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394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1C887E1" w14:textId="3031B727" w:rsidR="008B7D25" w:rsidRPr="004D2956" w:rsidRDefault="008B7D25" w:rsidP="008B7D2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Final_Prototype-Static 3-Displacement-Displacement1{1}</w:t>
                  </w:r>
                </w:p>
              </w:tc>
            </w:tr>
          </w:tbl>
          <w:p w14:paraId="29C6F553" w14:textId="77777777" w:rsidR="008B7D25" w:rsidRPr="000B04D4" w:rsidRDefault="008B7D25" w:rsidP="000A7C6B"/>
          <w:bookmarkEnd w:id="22"/>
          <w:bookmarkEnd w:id="23"/>
          <w:bookmarkEnd w:id="24"/>
          <w:p w14:paraId="4B48167C" w14:textId="50CC6A2B" w:rsidR="00EC2432" w:rsidRDefault="00EC2432" w:rsidP="000A7C6B"/>
        </w:tc>
      </w:tr>
    </w:tbl>
    <w:p w14:paraId="5E438C72" w14:textId="77777777" w:rsidR="000B1701" w:rsidRDefault="000B1701" w:rsidP="000B17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0B1701" w14:paraId="4AD3E1A5" w14:textId="77777777" w:rsidTr="000A7C6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14:paraId="6F312135" w14:textId="17B18B9E" w:rsidR="000B1701" w:rsidRDefault="008B7D25" w:rsidP="008B7D25">
            <w:pPr>
              <w:pStyle w:val="Heading1"/>
            </w:pPr>
            <w:bookmarkStart w:id="26" w:name="_Toc130766850"/>
            <w:r>
              <w:t>Conclusion</w:t>
            </w:r>
            <w:bookmarkEnd w:id="26"/>
          </w:p>
        </w:tc>
      </w:tr>
    </w:tbl>
    <w:p w14:paraId="6536DFC0" w14:textId="3FE40EF8" w:rsidR="00AC3438" w:rsidRPr="00AC3438" w:rsidRDefault="00AC3438" w:rsidP="00FE0924"/>
    <w:sectPr w:rsidR="00AC3438" w:rsidRPr="00AC3438" w:rsidSect="008B7D25">
      <w:footerReference w:type="default" r:id="rId21"/>
      <w:footerReference w:type="first" r:id="rId2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9CDF7" w14:textId="77777777" w:rsidR="008B7D25" w:rsidRDefault="008B7D25" w:rsidP="00F25CD7">
      <w:pPr>
        <w:spacing w:after="0" w:line="240" w:lineRule="auto"/>
      </w:pPr>
      <w:r>
        <w:separator/>
      </w:r>
    </w:p>
  </w:endnote>
  <w:endnote w:type="continuationSeparator" w:id="0">
    <w:p w14:paraId="46BFBFEA" w14:textId="77777777" w:rsidR="008B7D25" w:rsidRDefault="008B7D25" w:rsidP="00F25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single" w:sz="36" w:space="0" w:color="A6A6A6" w:themeColor="background1" w:themeShade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3"/>
      <w:gridCol w:w="3890"/>
      <w:gridCol w:w="4491"/>
      <w:gridCol w:w="546"/>
    </w:tblGrid>
    <w:tr w:rsidR="00DC4D2F" w14:paraId="23B116B0" w14:textId="77777777" w:rsidTr="003E1AE9">
      <w:tc>
        <w:tcPr>
          <w:tcW w:w="867" w:type="pct"/>
        </w:tcPr>
        <w:p w14:paraId="680B1C52" w14:textId="77777777" w:rsidR="00DC4D2F" w:rsidRDefault="00DC4D2F" w:rsidP="00E217C8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noProof/>
            </w:rPr>
            <w:drawing>
              <wp:inline distT="0" distB="0" distL="0" distR="0" wp14:anchorId="10324361" wp14:editId="734F9D9A">
                <wp:extent cx="1019175" cy="552772"/>
                <wp:effectExtent l="0" t="0" r="0" b="0"/>
                <wp:docPr id="2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52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1" w:type="pct"/>
          <w:vAlign w:val="bottom"/>
        </w:tcPr>
        <w:p w14:paraId="0D4A516E" w14:textId="7874BBC0" w:rsidR="00DC4D2F" w:rsidRDefault="008B7D25" w:rsidP="00E217C8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>Analyzed with SOLIDWORKS Simulation</w:t>
          </w:r>
        </w:p>
      </w:tc>
      <w:tc>
        <w:tcPr>
          <w:tcW w:w="2079" w:type="pct"/>
          <w:vAlign w:val="bottom"/>
        </w:tcPr>
        <w:p w14:paraId="7722A20E" w14:textId="7488386B" w:rsidR="00DC4D2F" w:rsidRDefault="008B7D25" w:rsidP="00E217C8">
          <w:pPr>
            <w:jc w:val="right"/>
            <w:rPr>
              <w:rFonts w:asciiTheme="majorHAnsi" w:hAnsiTheme="majorHAnsi"/>
            </w:rPr>
          </w:pPr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 xml:space="preserve">Simulation of </w:t>
          </w:r>
          <w:proofErr w:type="spellStart"/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>Final_Prototype</w:t>
          </w:r>
          <w:proofErr w:type="spellEnd"/>
        </w:p>
      </w:tc>
      <w:tc>
        <w:tcPr>
          <w:tcW w:w="0" w:type="auto"/>
          <w:vAlign w:val="bottom"/>
        </w:tcPr>
        <w:p w14:paraId="06AFDCAA" w14:textId="77777777" w:rsidR="00DC4D2F" w:rsidRDefault="00DC4D2F" w:rsidP="00E217C8">
          <w:pPr>
            <w:jc w:val="right"/>
            <w:rPr>
              <w:rFonts w:asciiTheme="majorHAnsi" w:hAnsiTheme="majorHAnsi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C379D"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</w:tc>
    </w:tr>
  </w:tbl>
  <w:p w14:paraId="5BC028DD" w14:textId="77777777" w:rsidR="00DC4D2F" w:rsidRPr="00BF0BC4" w:rsidRDefault="00DC4D2F" w:rsidP="00BF0B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998" w:type="dxa"/>
      <w:tblBorders>
        <w:top w:val="single" w:sz="36" w:space="0" w:color="A6A6A6" w:themeColor="background1" w:themeShade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08"/>
      <w:gridCol w:w="3960"/>
      <w:gridCol w:w="4770"/>
      <w:gridCol w:w="360"/>
    </w:tblGrid>
    <w:tr w:rsidR="00DC4D2F" w14:paraId="0A0E1FE3" w14:textId="77777777" w:rsidTr="00BF0BC4">
      <w:tc>
        <w:tcPr>
          <w:tcW w:w="1908" w:type="dxa"/>
        </w:tcPr>
        <w:p w14:paraId="32CA5D63" w14:textId="77777777" w:rsidR="00DC4D2F" w:rsidRDefault="00DC4D2F" w:rsidP="009C008A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noProof/>
            </w:rPr>
            <w:drawing>
              <wp:inline distT="0" distB="0" distL="0" distR="0" wp14:anchorId="505E1415" wp14:editId="44353C46">
                <wp:extent cx="1019175" cy="552772"/>
                <wp:effectExtent l="0" t="0" r="0" b="0"/>
                <wp:docPr id="1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52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0" w:type="dxa"/>
          <w:vAlign w:val="bottom"/>
        </w:tcPr>
        <w:p w14:paraId="186D6A1F" w14:textId="06D93676" w:rsidR="00DC4D2F" w:rsidRDefault="008B7D25" w:rsidP="00BF0BC4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>Analyzed with SOLIDWORKS Simulation</w:t>
          </w:r>
          <w:r w:rsidR="00DC4D2F">
            <w:rPr>
              <w:rFonts w:asciiTheme="majorHAnsi" w:hAnsiTheme="majorHAnsi"/>
            </w:rPr>
            <w:ptab w:relativeTo="margin" w:alignment="right" w:leader="none"/>
          </w:r>
        </w:p>
      </w:tc>
      <w:tc>
        <w:tcPr>
          <w:tcW w:w="4770" w:type="dxa"/>
          <w:vAlign w:val="bottom"/>
        </w:tcPr>
        <w:p w14:paraId="388CE1DB" w14:textId="01AB4407" w:rsidR="00DC4D2F" w:rsidRDefault="008B7D25" w:rsidP="00BF0BC4">
          <w:pPr>
            <w:jc w:val="right"/>
            <w:rPr>
              <w:rFonts w:asciiTheme="majorHAnsi" w:hAnsiTheme="majorHAnsi"/>
            </w:rPr>
          </w:pPr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 xml:space="preserve">Simulation of </w:t>
          </w:r>
          <w:proofErr w:type="spellStart"/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>Final_Prototype</w:t>
          </w:r>
          <w:proofErr w:type="spellEnd"/>
        </w:p>
      </w:tc>
      <w:tc>
        <w:tcPr>
          <w:tcW w:w="360" w:type="dxa"/>
          <w:vAlign w:val="bottom"/>
        </w:tcPr>
        <w:p w14:paraId="0FC16A0D" w14:textId="77777777" w:rsidR="00DC4D2F" w:rsidRDefault="00DC4D2F" w:rsidP="00BF0BC4">
          <w:pPr>
            <w:jc w:val="right"/>
            <w:rPr>
              <w:rFonts w:asciiTheme="majorHAnsi" w:hAnsiTheme="majorHAnsi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C379D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14:paraId="5AE9EC8E" w14:textId="77777777" w:rsidR="00DC4D2F" w:rsidRPr="00F25CD7" w:rsidRDefault="00DC4D2F" w:rsidP="00BF0BC4">
    <w:pPr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2B57A" w14:textId="77777777" w:rsidR="008B7D25" w:rsidRDefault="008B7D25" w:rsidP="00F25CD7">
      <w:pPr>
        <w:spacing w:after="0" w:line="240" w:lineRule="auto"/>
      </w:pPr>
      <w:r>
        <w:separator/>
      </w:r>
    </w:p>
  </w:footnote>
  <w:footnote w:type="continuationSeparator" w:id="0">
    <w:p w14:paraId="1B98ECE2" w14:textId="77777777" w:rsidR="008B7D25" w:rsidRDefault="008B7D25" w:rsidP="00F25C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D25"/>
    <w:rsid w:val="0000137B"/>
    <w:rsid w:val="00010297"/>
    <w:rsid w:val="00011FAA"/>
    <w:rsid w:val="00012697"/>
    <w:rsid w:val="00013AE1"/>
    <w:rsid w:val="0001738E"/>
    <w:rsid w:val="000254A3"/>
    <w:rsid w:val="0003263E"/>
    <w:rsid w:val="00041F86"/>
    <w:rsid w:val="00042C9D"/>
    <w:rsid w:val="00045416"/>
    <w:rsid w:val="0004566C"/>
    <w:rsid w:val="00045D8E"/>
    <w:rsid w:val="00046E69"/>
    <w:rsid w:val="000472D5"/>
    <w:rsid w:val="00051A69"/>
    <w:rsid w:val="0006117A"/>
    <w:rsid w:val="00062A77"/>
    <w:rsid w:val="000657DF"/>
    <w:rsid w:val="00067CD2"/>
    <w:rsid w:val="000748C7"/>
    <w:rsid w:val="00076F1F"/>
    <w:rsid w:val="00077EA0"/>
    <w:rsid w:val="00093E17"/>
    <w:rsid w:val="00094C86"/>
    <w:rsid w:val="0009692D"/>
    <w:rsid w:val="000A26FE"/>
    <w:rsid w:val="000A7C6B"/>
    <w:rsid w:val="000B04D4"/>
    <w:rsid w:val="000B1222"/>
    <w:rsid w:val="000B1701"/>
    <w:rsid w:val="000B48EF"/>
    <w:rsid w:val="000B7D77"/>
    <w:rsid w:val="000C057D"/>
    <w:rsid w:val="000C327C"/>
    <w:rsid w:val="000C77EC"/>
    <w:rsid w:val="000D3430"/>
    <w:rsid w:val="000E0C9C"/>
    <w:rsid w:val="000E43FF"/>
    <w:rsid w:val="000E4BB1"/>
    <w:rsid w:val="000F054F"/>
    <w:rsid w:val="000F1CCF"/>
    <w:rsid w:val="000F2729"/>
    <w:rsid w:val="000F2E35"/>
    <w:rsid w:val="000F644C"/>
    <w:rsid w:val="001041F1"/>
    <w:rsid w:val="00104BD8"/>
    <w:rsid w:val="00104F82"/>
    <w:rsid w:val="001107DF"/>
    <w:rsid w:val="00110F5A"/>
    <w:rsid w:val="00112287"/>
    <w:rsid w:val="00114A59"/>
    <w:rsid w:val="0012453F"/>
    <w:rsid w:val="001266A9"/>
    <w:rsid w:val="00126B03"/>
    <w:rsid w:val="0013130B"/>
    <w:rsid w:val="00131991"/>
    <w:rsid w:val="00132707"/>
    <w:rsid w:val="00133C1E"/>
    <w:rsid w:val="0014589D"/>
    <w:rsid w:val="00145AEE"/>
    <w:rsid w:val="00145DDC"/>
    <w:rsid w:val="00154A1A"/>
    <w:rsid w:val="00156984"/>
    <w:rsid w:val="00157547"/>
    <w:rsid w:val="0016118C"/>
    <w:rsid w:val="0016795E"/>
    <w:rsid w:val="0017091B"/>
    <w:rsid w:val="001727D3"/>
    <w:rsid w:val="00172CE4"/>
    <w:rsid w:val="00175029"/>
    <w:rsid w:val="00182DE5"/>
    <w:rsid w:val="001B7F7E"/>
    <w:rsid w:val="001C09CA"/>
    <w:rsid w:val="001C1394"/>
    <w:rsid w:val="001C2C27"/>
    <w:rsid w:val="001C6175"/>
    <w:rsid w:val="001C68C3"/>
    <w:rsid w:val="001D191C"/>
    <w:rsid w:val="001D2470"/>
    <w:rsid w:val="001D33E3"/>
    <w:rsid w:val="001D44E0"/>
    <w:rsid w:val="001D4E39"/>
    <w:rsid w:val="001D4EB4"/>
    <w:rsid w:val="001E02C4"/>
    <w:rsid w:val="001E6BF0"/>
    <w:rsid w:val="00211C62"/>
    <w:rsid w:val="00213D4E"/>
    <w:rsid w:val="00221495"/>
    <w:rsid w:val="00224B64"/>
    <w:rsid w:val="00224CED"/>
    <w:rsid w:val="00233069"/>
    <w:rsid w:val="002338C7"/>
    <w:rsid w:val="00233BA9"/>
    <w:rsid w:val="0023407B"/>
    <w:rsid w:val="00235AEA"/>
    <w:rsid w:val="0024514E"/>
    <w:rsid w:val="00250E47"/>
    <w:rsid w:val="002513DE"/>
    <w:rsid w:val="0025260F"/>
    <w:rsid w:val="00254A3E"/>
    <w:rsid w:val="0025637B"/>
    <w:rsid w:val="00256EDD"/>
    <w:rsid w:val="00261F85"/>
    <w:rsid w:val="0026639C"/>
    <w:rsid w:val="002702DA"/>
    <w:rsid w:val="00270D1B"/>
    <w:rsid w:val="00274A00"/>
    <w:rsid w:val="002819B4"/>
    <w:rsid w:val="0028256C"/>
    <w:rsid w:val="00284A85"/>
    <w:rsid w:val="00285FA1"/>
    <w:rsid w:val="00290760"/>
    <w:rsid w:val="00296338"/>
    <w:rsid w:val="002A16AE"/>
    <w:rsid w:val="002A2E51"/>
    <w:rsid w:val="002A2E6D"/>
    <w:rsid w:val="002A57F3"/>
    <w:rsid w:val="002A743A"/>
    <w:rsid w:val="002B09F9"/>
    <w:rsid w:val="002B4DE8"/>
    <w:rsid w:val="002B70DE"/>
    <w:rsid w:val="002C3768"/>
    <w:rsid w:val="002C4B8E"/>
    <w:rsid w:val="002C53F9"/>
    <w:rsid w:val="002C6D8B"/>
    <w:rsid w:val="002D055F"/>
    <w:rsid w:val="002D23A5"/>
    <w:rsid w:val="002D486C"/>
    <w:rsid w:val="002E61D4"/>
    <w:rsid w:val="002F5299"/>
    <w:rsid w:val="00302F75"/>
    <w:rsid w:val="00306332"/>
    <w:rsid w:val="0031193C"/>
    <w:rsid w:val="00311B03"/>
    <w:rsid w:val="00320DF7"/>
    <w:rsid w:val="00327761"/>
    <w:rsid w:val="003319D9"/>
    <w:rsid w:val="00336854"/>
    <w:rsid w:val="00343025"/>
    <w:rsid w:val="003503B2"/>
    <w:rsid w:val="00356521"/>
    <w:rsid w:val="00361FBD"/>
    <w:rsid w:val="003626AA"/>
    <w:rsid w:val="00363576"/>
    <w:rsid w:val="00366154"/>
    <w:rsid w:val="00371880"/>
    <w:rsid w:val="00371DE1"/>
    <w:rsid w:val="00375C14"/>
    <w:rsid w:val="00375FC8"/>
    <w:rsid w:val="00384B4F"/>
    <w:rsid w:val="00385A54"/>
    <w:rsid w:val="00394767"/>
    <w:rsid w:val="003954C1"/>
    <w:rsid w:val="0039554D"/>
    <w:rsid w:val="003968C9"/>
    <w:rsid w:val="003A6C5E"/>
    <w:rsid w:val="003B07C8"/>
    <w:rsid w:val="003B353A"/>
    <w:rsid w:val="003B631F"/>
    <w:rsid w:val="003C3DDE"/>
    <w:rsid w:val="003C7A68"/>
    <w:rsid w:val="003D1F2A"/>
    <w:rsid w:val="003D5A04"/>
    <w:rsid w:val="003E0E80"/>
    <w:rsid w:val="003E1AE9"/>
    <w:rsid w:val="003E3D72"/>
    <w:rsid w:val="003E6C57"/>
    <w:rsid w:val="003E7CD5"/>
    <w:rsid w:val="003F154A"/>
    <w:rsid w:val="003F2268"/>
    <w:rsid w:val="003F4B2F"/>
    <w:rsid w:val="003F502F"/>
    <w:rsid w:val="003F716F"/>
    <w:rsid w:val="0040100F"/>
    <w:rsid w:val="00402D16"/>
    <w:rsid w:val="00404B17"/>
    <w:rsid w:val="0041130B"/>
    <w:rsid w:val="004131D6"/>
    <w:rsid w:val="00415831"/>
    <w:rsid w:val="004206E2"/>
    <w:rsid w:val="004307A5"/>
    <w:rsid w:val="004309A9"/>
    <w:rsid w:val="00432595"/>
    <w:rsid w:val="00434EED"/>
    <w:rsid w:val="00437DF6"/>
    <w:rsid w:val="00443A06"/>
    <w:rsid w:val="0044448A"/>
    <w:rsid w:val="00445FB0"/>
    <w:rsid w:val="00451E89"/>
    <w:rsid w:val="00452CBC"/>
    <w:rsid w:val="00456659"/>
    <w:rsid w:val="00461831"/>
    <w:rsid w:val="0046309C"/>
    <w:rsid w:val="00464E05"/>
    <w:rsid w:val="0046503E"/>
    <w:rsid w:val="004654B1"/>
    <w:rsid w:val="0046584B"/>
    <w:rsid w:val="00467971"/>
    <w:rsid w:val="004766D3"/>
    <w:rsid w:val="00480711"/>
    <w:rsid w:val="00481BC3"/>
    <w:rsid w:val="00483B0D"/>
    <w:rsid w:val="004850B3"/>
    <w:rsid w:val="00485382"/>
    <w:rsid w:val="0048560F"/>
    <w:rsid w:val="00486931"/>
    <w:rsid w:val="004914FD"/>
    <w:rsid w:val="0049670D"/>
    <w:rsid w:val="00496A50"/>
    <w:rsid w:val="004973B2"/>
    <w:rsid w:val="004A0724"/>
    <w:rsid w:val="004A39A0"/>
    <w:rsid w:val="004A4EC3"/>
    <w:rsid w:val="004B1153"/>
    <w:rsid w:val="004B3022"/>
    <w:rsid w:val="004B533C"/>
    <w:rsid w:val="004C2BA6"/>
    <w:rsid w:val="004C56AF"/>
    <w:rsid w:val="004C6C52"/>
    <w:rsid w:val="004D2956"/>
    <w:rsid w:val="004D4548"/>
    <w:rsid w:val="004D69F9"/>
    <w:rsid w:val="004E1E60"/>
    <w:rsid w:val="004E282D"/>
    <w:rsid w:val="004E49CB"/>
    <w:rsid w:val="004E601E"/>
    <w:rsid w:val="004E6E74"/>
    <w:rsid w:val="004E71C6"/>
    <w:rsid w:val="004F4902"/>
    <w:rsid w:val="004F5453"/>
    <w:rsid w:val="004F6DE4"/>
    <w:rsid w:val="00501027"/>
    <w:rsid w:val="00502F41"/>
    <w:rsid w:val="0050542D"/>
    <w:rsid w:val="00515C90"/>
    <w:rsid w:val="005273D5"/>
    <w:rsid w:val="00531B9C"/>
    <w:rsid w:val="005324B5"/>
    <w:rsid w:val="00533322"/>
    <w:rsid w:val="0053380E"/>
    <w:rsid w:val="005370E0"/>
    <w:rsid w:val="00543154"/>
    <w:rsid w:val="00544EB5"/>
    <w:rsid w:val="005550D9"/>
    <w:rsid w:val="00557585"/>
    <w:rsid w:val="005615F7"/>
    <w:rsid w:val="00572FAC"/>
    <w:rsid w:val="0057633A"/>
    <w:rsid w:val="00577134"/>
    <w:rsid w:val="00580168"/>
    <w:rsid w:val="00585BF8"/>
    <w:rsid w:val="00587B85"/>
    <w:rsid w:val="005912A4"/>
    <w:rsid w:val="00595010"/>
    <w:rsid w:val="005A042B"/>
    <w:rsid w:val="005A3F5C"/>
    <w:rsid w:val="005A5DC6"/>
    <w:rsid w:val="005A7339"/>
    <w:rsid w:val="005B2DB4"/>
    <w:rsid w:val="005B3D16"/>
    <w:rsid w:val="005C43C5"/>
    <w:rsid w:val="005C6EA8"/>
    <w:rsid w:val="005E0D69"/>
    <w:rsid w:val="005E18F1"/>
    <w:rsid w:val="005E1D57"/>
    <w:rsid w:val="005E294F"/>
    <w:rsid w:val="005E6703"/>
    <w:rsid w:val="005E717D"/>
    <w:rsid w:val="005E7EBE"/>
    <w:rsid w:val="005F0818"/>
    <w:rsid w:val="005F5B79"/>
    <w:rsid w:val="0061359C"/>
    <w:rsid w:val="006208CB"/>
    <w:rsid w:val="00624843"/>
    <w:rsid w:val="006345A4"/>
    <w:rsid w:val="00637A90"/>
    <w:rsid w:val="006447E4"/>
    <w:rsid w:val="00644D66"/>
    <w:rsid w:val="006514AC"/>
    <w:rsid w:val="006518B5"/>
    <w:rsid w:val="00657E37"/>
    <w:rsid w:val="006603F7"/>
    <w:rsid w:val="006631C4"/>
    <w:rsid w:val="00667F83"/>
    <w:rsid w:val="006754CC"/>
    <w:rsid w:val="00690657"/>
    <w:rsid w:val="00691BFB"/>
    <w:rsid w:val="006936A0"/>
    <w:rsid w:val="006960B7"/>
    <w:rsid w:val="00697735"/>
    <w:rsid w:val="006A0977"/>
    <w:rsid w:val="006A3119"/>
    <w:rsid w:val="006A3AD9"/>
    <w:rsid w:val="006A441F"/>
    <w:rsid w:val="006A45A4"/>
    <w:rsid w:val="006B1566"/>
    <w:rsid w:val="006B44C5"/>
    <w:rsid w:val="006B4FDD"/>
    <w:rsid w:val="006C1902"/>
    <w:rsid w:val="006D0498"/>
    <w:rsid w:val="006D2E38"/>
    <w:rsid w:val="006E39BC"/>
    <w:rsid w:val="006E4EA4"/>
    <w:rsid w:val="006F485A"/>
    <w:rsid w:val="006F79B9"/>
    <w:rsid w:val="007107BE"/>
    <w:rsid w:val="00710F80"/>
    <w:rsid w:val="00712E0F"/>
    <w:rsid w:val="00715A02"/>
    <w:rsid w:val="00715C54"/>
    <w:rsid w:val="00730C0E"/>
    <w:rsid w:val="007324D7"/>
    <w:rsid w:val="0073530D"/>
    <w:rsid w:val="00737429"/>
    <w:rsid w:val="00740479"/>
    <w:rsid w:val="007433C1"/>
    <w:rsid w:val="007438DA"/>
    <w:rsid w:val="00752575"/>
    <w:rsid w:val="00760824"/>
    <w:rsid w:val="007621E5"/>
    <w:rsid w:val="00766AD1"/>
    <w:rsid w:val="00767579"/>
    <w:rsid w:val="007721D7"/>
    <w:rsid w:val="00772F31"/>
    <w:rsid w:val="007763C7"/>
    <w:rsid w:val="007833AC"/>
    <w:rsid w:val="00784E99"/>
    <w:rsid w:val="00792ADA"/>
    <w:rsid w:val="00795FEE"/>
    <w:rsid w:val="00797A42"/>
    <w:rsid w:val="00797FE2"/>
    <w:rsid w:val="007A15E4"/>
    <w:rsid w:val="007B4A87"/>
    <w:rsid w:val="007B5CD9"/>
    <w:rsid w:val="007B740B"/>
    <w:rsid w:val="007C0010"/>
    <w:rsid w:val="007C3651"/>
    <w:rsid w:val="007D2755"/>
    <w:rsid w:val="007D43DF"/>
    <w:rsid w:val="007E0F84"/>
    <w:rsid w:val="007E2752"/>
    <w:rsid w:val="007E52D0"/>
    <w:rsid w:val="007F0CAF"/>
    <w:rsid w:val="007F46EC"/>
    <w:rsid w:val="007F545C"/>
    <w:rsid w:val="007F5A45"/>
    <w:rsid w:val="00801834"/>
    <w:rsid w:val="00807740"/>
    <w:rsid w:val="008153C7"/>
    <w:rsid w:val="008210E8"/>
    <w:rsid w:val="008247CA"/>
    <w:rsid w:val="00836EAE"/>
    <w:rsid w:val="0084091E"/>
    <w:rsid w:val="00840CC7"/>
    <w:rsid w:val="0084245F"/>
    <w:rsid w:val="00851125"/>
    <w:rsid w:val="00854016"/>
    <w:rsid w:val="008565B2"/>
    <w:rsid w:val="00865DA4"/>
    <w:rsid w:val="00874134"/>
    <w:rsid w:val="0087415D"/>
    <w:rsid w:val="0088230B"/>
    <w:rsid w:val="00891E51"/>
    <w:rsid w:val="00894755"/>
    <w:rsid w:val="00894C77"/>
    <w:rsid w:val="0089636A"/>
    <w:rsid w:val="008A21B9"/>
    <w:rsid w:val="008A3365"/>
    <w:rsid w:val="008A5791"/>
    <w:rsid w:val="008A7ADD"/>
    <w:rsid w:val="008A7D45"/>
    <w:rsid w:val="008B5DB9"/>
    <w:rsid w:val="008B7AD0"/>
    <w:rsid w:val="008B7D25"/>
    <w:rsid w:val="008C35A8"/>
    <w:rsid w:val="008C3A88"/>
    <w:rsid w:val="008D25E7"/>
    <w:rsid w:val="008D3911"/>
    <w:rsid w:val="008D46FB"/>
    <w:rsid w:val="008D7043"/>
    <w:rsid w:val="008D7834"/>
    <w:rsid w:val="008E4851"/>
    <w:rsid w:val="008E656F"/>
    <w:rsid w:val="00901E44"/>
    <w:rsid w:val="009079B5"/>
    <w:rsid w:val="00915DF6"/>
    <w:rsid w:val="00916A7F"/>
    <w:rsid w:val="009175F9"/>
    <w:rsid w:val="00920A55"/>
    <w:rsid w:val="00924549"/>
    <w:rsid w:val="009249E2"/>
    <w:rsid w:val="0092522F"/>
    <w:rsid w:val="0093135B"/>
    <w:rsid w:val="00931415"/>
    <w:rsid w:val="00931A46"/>
    <w:rsid w:val="00931A73"/>
    <w:rsid w:val="00935682"/>
    <w:rsid w:val="00936F62"/>
    <w:rsid w:val="00940093"/>
    <w:rsid w:val="009400C8"/>
    <w:rsid w:val="0094014A"/>
    <w:rsid w:val="00942F6F"/>
    <w:rsid w:val="0094558B"/>
    <w:rsid w:val="00947D5F"/>
    <w:rsid w:val="00953232"/>
    <w:rsid w:val="0095411A"/>
    <w:rsid w:val="009558AD"/>
    <w:rsid w:val="00955A90"/>
    <w:rsid w:val="009572E7"/>
    <w:rsid w:val="00957B1B"/>
    <w:rsid w:val="009672C3"/>
    <w:rsid w:val="00970818"/>
    <w:rsid w:val="00973246"/>
    <w:rsid w:val="009732C6"/>
    <w:rsid w:val="009755C2"/>
    <w:rsid w:val="0098471A"/>
    <w:rsid w:val="00987335"/>
    <w:rsid w:val="009A0586"/>
    <w:rsid w:val="009A0672"/>
    <w:rsid w:val="009A0693"/>
    <w:rsid w:val="009A1D59"/>
    <w:rsid w:val="009A2929"/>
    <w:rsid w:val="009A49A6"/>
    <w:rsid w:val="009B1194"/>
    <w:rsid w:val="009B2C63"/>
    <w:rsid w:val="009B3A25"/>
    <w:rsid w:val="009B6368"/>
    <w:rsid w:val="009B6A64"/>
    <w:rsid w:val="009C008A"/>
    <w:rsid w:val="009C0A33"/>
    <w:rsid w:val="009C5582"/>
    <w:rsid w:val="009D18C8"/>
    <w:rsid w:val="009D29C5"/>
    <w:rsid w:val="009D594A"/>
    <w:rsid w:val="009E48B4"/>
    <w:rsid w:val="009E7C50"/>
    <w:rsid w:val="009E7F81"/>
    <w:rsid w:val="009F13F1"/>
    <w:rsid w:val="009F39F8"/>
    <w:rsid w:val="009F6AB3"/>
    <w:rsid w:val="00A0746F"/>
    <w:rsid w:val="00A1276F"/>
    <w:rsid w:val="00A14EA8"/>
    <w:rsid w:val="00A22CA8"/>
    <w:rsid w:val="00A23062"/>
    <w:rsid w:val="00A33942"/>
    <w:rsid w:val="00A34BC8"/>
    <w:rsid w:val="00A37EFA"/>
    <w:rsid w:val="00A43A5B"/>
    <w:rsid w:val="00A45B3E"/>
    <w:rsid w:val="00A471E8"/>
    <w:rsid w:val="00A5373F"/>
    <w:rsid w:val="00A54E07"/>
    <w:rsid w:val="00A54EB8"/>
    <w:rsid w:val="00A57F84"/>
    <w:rsid w:val="00A61A59"/>
    <w:rsid w:val="00A6304F"/>
    <w:rsid w:val="00A71F3A"/>
    <w:rsid w:val="00A809FF"/>
    <w:rsid w:val="00A81A75"/>
    <w:rsid w:val="00A82ED6"/>
    <w:rsid w:val="00A83EA1"/>
    <w:rsid w:val="00A83F24"/>
    <w:rsid w:val="00A8563F"/>
    <w:rsid w:val="00A9531D"/>
    <w:rsid w:val="00A96F2C"/>
    <w:rsid w:val="00AA4DA4"/>
    <w:rsid w:val="00AB1757"/>
    <w:rsid w:val="00AB1FC7"/>
    <w:rsid w:val="00AB3E77"/>
    <w:rsid w:val="00AB4CA0"/>
    <w:rsid w:val="00AB7ED5"/>
    <w:rsid w:val="00AC0746"/>
    <w:rsid w:val="00AC2545"/>
    <w:rsid w:val="00AC3438"/>
    <w:rsid w:val="00AC7FBC"/>
    <w:rsid w:val="00AD1271"/>
    <w:rsid w:val="00AD1F55"/>
    <w:rsid w:val="00AD5FBA"/>
    <w:rsid w:val="00AD6CD3"/>
    <w:rsid w:val="00AD75D9"/>
    <w:rsid w:val="00AE04A5"/>
    <w:rsid w:val="00AE1E50"/>
    <w:rsid w:val="00AE3DC0"/>
    <w:rsid w:val="00AE50F9"/>
    <w:rsid w:val="00AE7097"/>
    <w:rsid w:val="00AE7432"/>
    <w:rsid w:val="00AF0881"/>
    <w:rsid w:val="00AF1B52"/>
    <w:rsid w:val="00AF2C52"/>
    <w:rsid w:val="00AF3B89"/>
    <w:rsid w:val="00AF3BCA"/>
    <w:rsid w:val="00AF6B76"/>
    <w:rsid w:val="00B043DC"/>
    <w:rsid w:val="00B07161"/>
    <w:rsid w:val="00B31C60"/>
    <w:rsid w:val="00B34182"/>
    <w:rsid w:val="00B35001"/>
    <w:rsid w:val="00B409A5"/>
    <w:rsid w:val="00B43759"/>
    <w:rsid w:val="00B4535D"/>
    <w:rsid w:val="00B45451"/>
    <w:rsid w:val="00B52C0A"/>
    <w:rsid w:val="00B52C4A"/>
    <w:rsid w:val="00B5303C"/>
    <w:rsid w:val="00B571D9"/>
    <w:rsid w:val="00B60A20"/>
    <w:rsid w:val="00B61619"/>
    <w:rsid w:val="00B65AB5"/>
    <w:rsid w:val="00B71303"/>
    <w:rsid w:val="00B72BA4"/>
    <w:rsid w:val="00B761CE"/>
    <w:rsid w:val="00B76AA5"/>
    <w:rsid w:val="00B77317"/>
    <w:rsid w:val="00B77EA3"/>
    <w:rsid w:val="00B801E0"/>
    <w:rsid w:val="00B81FE5"/>
    <w:rsid w:val="00B8291D"/>
    <w:rsid w:val="00B8297C"/>
    <w:rsid w:val="00B83325"/>
    <w:rsid w:val="00B870BE"/>
    <w:rsid w:val="00B92BB4"/>
    <w:rsid w:val="00B93207"/>
    <w:rsid w:val="00B93E55"/>
    <w:rsid w:val="00BA0853"/>
    <w:rsid w:val="00BA1421"/>
    <w:rsid w:val="00BA7643"/>
    <w:rsid w:val="00BB0554"/>
    <w:rsid w:val="00BB5A1B"/>
    <w:rsid w:val="00BB7BAE"/>
    <w:rsid w:val="00BC1580"/>
    <w:rsid w:val="00BC3517"/>
    <w:rsid w:val="00BC557E"/>
    <w:rsid w:val="00BC7F1D"/>
    <w:rsid w:val="00BD0F6C"/>
    <w:rsid w:val="00BD2958"/>
    <w:rsid w:val="00BD3852"/>
    <w:rsid w:val="00BE081A"/>
    <w:rsid w:val="00BE5800"/>
    <w:rsid w:val="00BE6656"/>
    <w:rsid w:val="00BF0BC4"/>
    <w:rsid w:val="00BF4753"/>
    <w:rsid w:val="00BF68E8"/>
    <w:rsid w:val="00C00464"/>
    <w:rsid w:val="00C005BE"/>
    <w:rsid w:val="00C014A8"/>
    <w:rsid w:val="00C02D3F"/>
    <w:rsid w:val="00C056A7"/>
    <w:rsid w:val="00C06E67"/>
    <w:rsid w:val="00C06EAC"/>
    <w:rsid w:val="00C07572"/>
    <w:rsid w:val="00C11245"/>
    <w:rsid w:val="00C13786"/>
    <w:rsid w:val="00C16188"/>
    <w:rsid w:val="00C213F3"/>
    <w:rsid w:val="00C24E90"/>
    <w:rsid w:val="00C27B5D"/>
    <w:rsid w:val="00C310C7"/>
    <w:rsid w:val="00C40756"/>
    <w:rsid w:val="00C45CCE"/>
    <w:rsid w:val="00C6072D"/>
    <w:rsid w:val="00C62BB7"/>
    <w:rsid w:val="00C6764C"/>
    <w:rsid w:val="00C67D34"/>
    <w:rsid w:val="00C720B1"/>
    <w:rsid w:val="00C747F7"/>
    <w:rsid w:val="00C7732A"/>
    <w:rsid w:val="00C815E2"/>
    <w:rsid w:val="00C85CA4"/>
    <w:rsid w:val="00C86FB6"/>
    <w:rsid w:val="00C90487"/>
    <w:rsid w:val="00C91906"/>
    <w:rsid w:val="00C95BCE"/>
    <w:rsid w:val="00CA2362"/>
    <w:rsid w:val="00CA51AE"/>
    <w:rsid w:val="00CA7F10"/>
    <w:rsid w:val="00CB0331"/>
    <w:rsid w:val="00CC1B54"/>
    <w:rsid w:val="00CC379D"/>
    <w:rsid w:val="00CC5CEA"/>
    <w:rsid w:val="00CC7174"/>
    <w:rsid w:val="00CD1539"/>
    <w:rsid w:val="00CE0DD6"/>
    <w:rsid w:val="00CE69D6"/>
    <w:rsid w:val="00CE6BCC"/>
    <w:rsid w:val="00CF1AEE"/>
    <w:rsid w:val="00CF1E77"/>
    <w:rsid w:val="00CF2052"/>
    <w:rsid w:val="00CF6128"/>
    <w:rsid w:val="00CF7484"/>
    <w:rsid w:val="00CF7A1B"/>
    <w:rsid w:val="00D017D4"/>
    <w:rsid w:val="00D04A33"/>
    <w:rsid w:val="00D05C62"/>
    <w:rsid w:val="00D078F6"/>
    <w:rsid w:val="00D11E31"/>
    <w:rsid w:val="00D124B4"/>
    <w:rsid w:val="00D15C79"/>
    <w:rsid w:val="00D168AD"/>
    <w:rsid w:val="00D21AE7"/>
    <w:rsid w:val="00D22FE8"/>
    <w:rsid w:val="00D2475A"/>
    <w:rsid w:val="00D24A68"/>
    <w:rsid w:val="00D34ADD"/>
    <w:rsid w:val="00D41C1D"/>
    <w:rsid w:val="00D41C33"/>
    <w:rsid w:val="00D43497"/>
    <w:rsid w:val="00D45799"/>
    <w:rsid w:val="00D55595"/>
    <w:rsid w:val="00D60DFB"/>
    <w:rsid w:val="00D63E93"/>
    <w:rsid w:val="00D642FE"/>
    <w:rsid w:val="00D744A5"/>
    <w:rsid w:val="00D803B1"/>
    <w:rsid w:val="00D871AF"/>
    <w:rsid w:val="00D97E0B"/>
    <w:rsid w:val="00DA7370"/>
    <w:rsid w:val="00DB0A72"/>
    <w:rsid w:val="00DB262A"/>
    <w:rsid w:val="00DB31BD"/>
    <w:rsid w:val="00DC213B"/>
    <w:rsid w:val="00DC4A87"/>
    <w:rsid w:val="00DC4D2F"/>
    <w:rsid w:val="00DC51F1"/>
    <w:rsid w:val="00DC57C8"/>
    <w:rsid w:val="00DD03CF"/>
    <w:rsid w:val="00DD0729"/>
    <w:rsid w:val="00DD09BB"/>
    <w:rsid w:val="00DD1700"/>
    <w:rsid w:val="00DE350B"/>
    <w:rsid w:val="00DE5E48"/>
    <w:rsid w:val="00DF1C9F"/>
    <w:rsid w:val="00DF7266"/>
    <w:rsid w:val="00DF7F5C"/>
    <w:rsid w:val="00E026D7"/>
    <w:rsid w:val="00E03562"/>
    <w:rsid w:val="00E037C2"/>
    <w:rsid w:val="00E045F0"/>
    <w:rsid w:val="00E07408"/>
    <w:rsid w:val="00E1211B"/>
    <w:rsid w:val="00E122CF"/>
    <w:rsid w:val="00E12C21"/>
    <w:rsid w:val="00E14DE1"/>
    <w:rsid w:val="00E206F5"/>
    <w:rsid w:val="00E217C8"/>
    <w:rsid w:val="00E21E55"/>
    <w:rsid w:val="00E24768"/>
    <w:rsid w:val="00E25EB4"/>
    <w:rsid w:val="00E308E2"/>
    <w:rsid w:val="00E31442"/>
    <w:rsid w:val="00E3408D"/>
    <w:rsid w:val="00E53612"/>
    <w:rsid w:val="00E57239"/>
    <w:rsid w:val="00E6249C"/>
    <w:rsid w:val="00E67BE1"/>
    <w:rsid w:val="00E70F27"/>
    <w:rsid w:val="00E73865"/>
    <w:rsid w:val="00E76AFC"/>
    <w:rsid w:val="00E773EF"/>
    <w:rsid w:val="00E80CD9"/>
    <w:rsid w:val="00E8490E"/>
    <w:rsid w:val="00E93749"/>
    <w:rsid w:val="00E93DAD"/>
    <w:rsid w:val="00E96221"/>
    <w:rsid w:val="00E97822"/>
    <w:rsid w:val="00EA47EE"/>
    <w:rsid w:val="00EA7628"/>
    <w:rsid w:val="00EC2432"/>
    <w:rsid w:val="00EC2E63"/>
    <w:rsid w:val="00EC7828"/>
    <w:rsid w:val="00ED3092"/>
    <w:rsid w:val="00ED3513"/>
    <w:rsid w:val="00ED412B"/>
    <w:rsid w:val="00ED5A01"/>
    <w:rsid w:val="00ED653B"/>
    <w:rsid w:val="00EE1B80"/>
    <w:rsid w:val="00EE7797"/>
    <w:rsid w:val="00EF14A1"/>
    <w:rsid w:val="00EF37BF"/>
    <w:rsid w:val="00EF4DFF"/>
    <w:rsid w:val="00EF5B54"/>
    <w:rsid w:val="00EF5B70"/>
    <w:rsid w:val="00EF6EB1"/>
    <w:rsid w:val="00EF7892"/>
    <w:rsid w:val="00F012DA"/>
    <w:rsid w:val="00F01AAB"/>
    <w:rsid w:val="00F01C49"/>
    <w:rsid w:val="00F0298A"/>
    <w:rsid w:val="00F077CB"/>
    <w:rsid w:val="00F12133"/>
    <w:rsid w:val="00F16F97"/>
    <w:rsid w:val="00F20474"/>
    <w:rsid w:val="00F25CD7"/>
    <w:rsid w:val="00F26989"/>
    <w:rsid w:val="00F3032B"/>
    <w:rsid w:val="00F30422"/>
    <w:rsid w:val="00F33129"/>
    <w:rsid w:val="00F37CFD"/>
    <w:rsid w:val="00F42DD1"/>
    <w:rsid w:val="00F441C0"/>
    <w:rsid w:val="00F446CD"/>
    <w:rsid w:val="00F448BC"/>
    <w:rsid w:val="00F5404C"/>
    <w:rsid w:val="00F550D6"/>
    <w:rsid w:val="00F55539"/>
    <w:rsid w:val="00F575AE"/>
    <w:rsid w:val="00F603C7"/>
    <w:rsid w:val="00F644CB"/>
    <w:rsid w:val="00F669F8"/>
    <w:rsid w:val="00F66A4E"/>
    <w:rsid w:val="00F67294"/>
    <w:rsid w:val="00F72F3F"/>
    <w:rsid w:val="00F73FB1"/>
    <w:rsid w:val="00F75CFA"/>
    <w:rsid w:val="00F77385"/>
    <w:rsid w:val="00F801E6"/>
    <w:rsid w:val="00F91CC0"/>
    <w:rsid w:val="00F94C5B"/>
    <w:rsid w:val="00F9556E"/>
    <w:rsid w:val="00F95CA1"/>
    <w:rsid w:val="00FA0D90"/>
    <w:rsid w:val="00FA1F1C"/>
    <w:rsid w:val="00FA5333"/>
    <w:rsid w:val="00FC0803"/>
    <w:rsid w:val="00FC0F3C"/>
    <w:rsid w:val="00FC6665"/>
    <w:rsid w:val="00FC7CB3"/>
    <w:rsid w:val="00FE0924"/>
    <w:rsid w:val="00FE0FB1"/>
    <w:rsid w:val="00FE2130"/>
    <w:rsid w:val="00FE7DE1"/>
    <w:rsid w:val="00FF0D7B"/>
    <w:rsid w:val="00FF408C"/>
    <w:rsid w:val="00F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66898"/>
  <w15:docId w15:val="{CE0BE8DC-3F66-4425-87E9-CF880EE57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5A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5A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5A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B5A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26D7"/>
    <w:pPr>
      <w:tabs>
        <w:tab w:val="right" w:leader="dot" w:pos="4320"/>
      </w:tabs>
      <w:spacing w:after="100" w:line="240" w:lineRule="auto"/>
    </w:pPr>
    <w:rPr>
      <w:sz w:val="20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BB5A1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840CC7"/>
    <w:pPr>
      <w:spacing w:after="100" w:line="240" w:lineRule="auto"/>
    </w:pPr>
    <w:rPr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BB5A1B"/>
    <w:rPr>
      <w:b/>
      <w:bCs/>
    </w:rPr>
  </w:style>
  <w:style w:type="paragraph" w:styleId="NoSpacing">
    <w:name w:val="No Spacing"/>
    <w:uiPriority w:val="1"/>
    <w:qFormat/>
    <w:rsid w:val="00BB5A1B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BB5A1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25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D7"/>
  </w:style>
  <w:style w:type="paragraph" w:styleId="Footer">
    <w:name w:val="footer"/>
    <w:basedOn w:val="Normal"/>
    <w:link w:val="FooterChar"/>
    <w:uiPriority w:val="99"/>
    <w:unhideWhenUsed/>
    <w:rsid w:val="00F25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D7"/>
  </w:style>
  <w:style w:type="table" w:styleId="TableGrid">
    <w:name w:val="Table Grid"/>
    <w:basedOn w:val="TableNormal"/>
    <w:uiPriority w:val="59"/>
    <w:rsid w:val="00F25C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5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CD7"/>
    <w:rPr>
      <w:rFonts w:ascii="Tahoma" w:hAnsi="Tahoma" w:cs="Tahoma"/>
      <w:sz w:val="16"/>
      <w:szCs w:val="16"/>
    </w:rPr>
  </w:style>
  <w:style w:type="table" w:customStyle="1" w:styleId="LightList-Accent11">
    <w:name w:val="Light List - Accent 11"/>
    <w:basedOn w:val="TableNormal"/>
    <w:uiPriority w:val="61"/>
    <w:rsid w:val="00F448B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481BC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481BC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A3">
    <w:name w:val="A3"/>
    <w:uiPriority w:val="99"/>
    <w:rsid w:val="00481BC3"/>
    <w:rPr>
      <w:rFonts w:cs="Trebuchet MS"/>
      <w:color w:val="221E1F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01E6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E092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A6C5E"/>
    <w:pPr>
      <w:spacing w:after="100"/>
      <w:ind w:left="1540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0924"/>
    <w:rPr>
      <w:rFonts w:ascii="Tahoma" w:hAnsi="Tahoma" w:cs="Tahoma"/>
      <w:sz w:val="16"/>
      <w:szCs w:val="16"/>
    </w:rPr>
  </w:style>
  <w:style w:type="table" w:styleId="LightList-Accent4">
    <w:name w:val="Light List Accent 4"/>
    <w:basedOn w:val="TableNormal"/>
    <w:uiPriority w:val="61"/>
    <w:rsid w:val="00394767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211C6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Grid2-Accent1">
    <w:name w:val="Medium Grid 2 Accent 1"/>
    <w:basedOn w:val="TableNormal"/>
    <w:uiPriority w:val="68"/>
    <w:rsid w:val="00784E9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List1-Accent11">
    <w:name w:val="Medium List 1 - Accent 11"/>
    <w:basedOn w:val="TableNormal"/>
    <w:uiPriority w:val="65"/>
    <w:rsid w:val="00B3500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Grid1-Accent6">
    <w:name w:val="Medium Grid 1 Accent 6"/>
    <w:basedOn w:val="TableNormal"/>
    <w:uiPriority w:val="67"/>
    <w:rsid w:val="00451E8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CWTableStyle1">
    <w:name w:val="CWTableStyle1"/>
    <w:basedOn w:val="LightGrid-Accent11"/>
    <w:uiPriority w:val="99"/>
    <w:qFormat/>
    <w:rsid w:val="004E601E"/>
    <w:pPr>
      <w:jc w:val="center"/>
    </w:pPr>
    <w:tblPr>
      <w:tblStyleRowBandSize w:val="2"/>
    </w:tblPr>
    <w:tcPr>
      <w:vAlign w:val="center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  <w:shd w:val="clear" w:color="auto" w:fill="548DD4" w:themeFill="text2" w:themeFillTint="99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Shading-Accent5">
    <w:name w:val="Light Shading Accent 5"/>
    <w:basedOn w:val="TableNormal"/>
    <w:uiPriority w:val="60"/>
    <w:rsid w:val="00F644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F644C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SimulationReportTemplate_200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imReport_Trebutcher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6AAC7-2917-4F5C-B83C-F13ED3BB5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SimulationReportTemplate_2007</Template>
  <TotalTime>1</TotalTime>
  <Pages>13</Pages>
  <Words>792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Simulation Report Template</vt:lpstr>
    </vt:vector>
  </TitlesOfParts>
  <Company>Solidworks</Company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Simulation Report Template</dc:title>
  <dc:creator>Anuj Shah</dc:creator>
  <cp:lastModifiedBy>Anuj Jitendrakumar Shah</cp:lastModifiedBy>
  <cp:revision>1</cp:revision>
  <dcterms:created xsi:type="dcterms:W3CDTF">2023-03-27T03:46:00Z</dcterms:created>
  <dcterms:modified xsi:type="dcterms:W3CDTF">2023-03-27T03:47:00Z</dcterms:modified>
</cp:coreProperties>
</file>